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554" w:rsidRPr="002C7B5F" w:rsidRDefault="00234554" w:rsidP="00AD6FD4">
      <w:pPr>
        <w:jc w:val="center"/>
        <w:rPr>
          <w:rFonts w:ascii="Times New Roman" w:hAnsi="Times New Roman"/>
          <w:sz w:val="24"/>
          <w:szCs w:val="24"/>
        </w:rPr>
      </w:pPr>
      <w:r w:rsidRPr="00CC1ED2">
        <w:rPr>
          <w:rFonts w:ascii="Times New Roman" w:hAnsi="Times New Roman"/>
          <w:b/>
          <w:iCs/>
          <w:sz w:val="24"/>
          <w:szCs w:val="24"/>
        </w:rPr>
        <w:t xml:space="preserve">Результаты районного </w:t>
      </w:r>
      <w:r>
        <w:rPr>
          <w:rFonts w:ascii="Times New Roman" w:hAnsi="Times New Roman"/>
          <w:b/>
          <w:iCs/>
          <w:sz w:val="24"/>
          <w:szCs w:val="24"/>
        </w:rPr>
        <w:t xml:space="preserve">этапа </w:t>
      </w:r>
      <w:r>
        <w:rPr>
          <w:rFonts w:ascii="Times New Roman" w:hAnsi="Times New Roman"/>
          <w:b/>
          <w:iCs/>
          <w:sz w:val="24"/>
          <w:szCs w:val="24"/>
          <w:lang w:val="en-US"/>
        </w:rPr>
        <w:t>V</w:t>
      </w:r>
      <w:r>
        <w:rPr>
          <w:rFonts w:ascii="Times New Roman" w:hAnsi="Times New Roman"/>
          <w:b/>
          <w:iCs/>
          <w:sz w:val="24"/>
          <w:szCs w:val="24"/>
        </w:rPr>
        <w:t xml:space="preserve"> Республиканского конкурса рисунков </w:t>
      </w:r>
      <w:r>
        <w:rPr>
          <w:rFonts w:ascii="Times New Roman" w:hAnsi="Times New Roman"/>
          <w:b/>
          <w:iCs/>
          <w:sz w:val="24"/>
          <w:szCs w:val="24"/>
        </w:rPr>
        <w:br/>
        <w:t>«Правнуки ветеранов рисуют Победу!»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4"/>
        <w:gridCol w:w="2991"/>
        <w:gridCol w:w="2934"/>
        <w:gridCol w:w="3989"/>
      </w:tblGrid>
      <w:tr w:rsidR="00234554" w:rsidRPr="007F7309" w:rsidTr="00D24DC4">
        <w:tc>
          <w:tcPr>
            <w:tcW w:w="489" w:type="pct"/>
          </w:tcPr>
          <w:p w:rsidR="00234554" w:rsidRPr="007F7309" w:rsidRDefault="00234554" w:rsidP="00A1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1361" w:type="pct"/>
          </w:tcPr>
          <w:p w:rsidR="00234554" w:rsidRPr="007F7309" w:rsidRDefault="00234554" w:rsidP="00A1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Учреждение</w:t>
            </w:r>
          </w:p>
        </w:tc>
        <w:tc>
          <w:tcPr>
            <w:tcW w:w="1335" w:type="pct"/>
          </w:tcPr>
          <w:p w:rsidR="00234554" w:rsidRPr="007F7309" w:rsidRDefault="00234554" w:rsidP="00A1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815" w:type="pct"/>
          </w:tcPr>
          <w:p w:rsidR="00234554" w:rsidRPr="007F7309" w:rsidRDefault="00234554" w:rsidP="00A1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ФИО руководителя</w:t>
            </w:r>
          </w:p>
        </w:tc>
      </w:tr>
      <w:tr w:rsidR="00234554" w:rsidRPr="007F7309" w:rsidTr="00A103AA">
        <w:tc>
          <w:tcPr>
            <w:tcW w:w="5000" w:type="pct"/>
            <w:gridSpan w:val="4"/>
          </w:tcPr>
          <w:p w:rsidR="00234554" w:rsidRPr="007F7309" w:rsidRDefault="00234554" w:rsidP="007F73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309">
              <w:rPr>
                <w:rFonts w:ascii="Times New Roman" w:hAnsi="Times New Roman"/>
                <w:b/>
                <w:sz w:val="24"/>
                <w:szCs w:val="24"/>
              </w:rPr>
              <w:t>7-9 лет</w:t>
            </w:r>
          </w:p>
        </w:tc>
      </w:tr>
      <w:tr w:rsidR="00234554" w:rsidRPr="007F7309" w:rsidTr="00A103AA">
        <w:tc>
          <w:tcPr>
            <w:tcW w:w="489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61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МБОУ «СОШ № 35» Приволжского района</w:t>
            </w:r>
          </w:p>
        </w:tc>
        <w:tc>
          <w:tcPr>
            <w:tcW w:w="1335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Павлов Валера</w:t>
            </w:r>
          </w:p>
        </w:tc>
        <w:tc>
          <w:tcPr>
            <w:tcW w:w="1815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Романова Резида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7309">
              <w:rPr>
                <w:rFonts w:ascii="Times New Roman" w:hAnsi="Times New Roman"/>
                <w:sz w:val="24"/>
                <w:szCs w:val="24"/>
              </w:rPr>
              <w:t>Габдулхаевна</w:t>
            </w:r>
          </w:p>
        </w:tc>
      </w:tr>
      <w:tr w:rsidR="00234554" w:rsidRPr="007F7309" w:rsidTr="00A103AA">
        <w:tc>
          <w:tcPr>
            <w:tcW w:w="489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361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 xml:space="preserve">МБУДО «Центр внешкольной работы» Приволжского района </w:t>
            </w:r>
          </w:p>
        </w:tc>
        <w:tc>
          <w:tcPr>
            <w:tcW w:w="1335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Денисова Даша</w:t>
            </w:r>
          </w:p>
        </w:tc>
        <w:tc>
          <w:tcPr>
            <w:tcW w:w="1815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Златоустова Мария Сергеевна</w:t>
            </w:r>
          </w:p>
        </w:tc>
      </w:tr>
      <w:tr w:rsidR="00234554" w:rsidRPr="007F7309" w:rsidTr="00A103AA">
        <w:tc>
          <w:tcPr>
            <w:tcW w:w="489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361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МБОУ «СОШ № 35» Приволжского района</w:t>
            </w:r>
          </w:p>
        </w:tc>
        <w:tc>
          <w:tcPr>
            <w:tcW w:w="1335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Артур и Риана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7309">
              <w:rPr>
                <w:rFonts w:ascii="Times New Roman" w:hAnsi="Times New Roman"/>
                <w:sz w:val="24"/>
                <w:szCs w:val="24"/>
              </w:rPr>
              <w:t>Шигаповы</w:t>
            </w:r>
          </w:p>
        </w:tc>
        <w:tc>
          <w:tcPr>
            <w:tcW w:w="1815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Романова Резида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7309">
              <w:rPr>
                <w:rFonts w:ascii="Times New Roman" w:hAnsi="Times New Roman"/>
                <w:sz w:val="24"/>
                <w:szCs w:val="24"/>
              </w:rPr>
              <w:t>Габдулхаевна</w:t>
            </w:r>
          </w:p>
        </w:tc>
      </w:tr>
      <w:tr w:rsidR="00234554" w:rsidRPr="007F7309" w:rsidTr="00A103AA">
        <w:tc>
          <w:tcPr>
            <w:tcW w:w="489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361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МБОУ «СОШ № 10»</w:t>
            </w:r>
          </w:p>
        </w:tc>
        <w:tc>
          <w:tcPr>
            <w:tcW w:w="1335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Пириев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7309">
              <w:rPr>
                <w:rFonts w:ascii="Times New Roman" w:hAnsi="Times New Roman"/>
                <w:sz w:val="24"/>
                <w:szCs w:val="24"/>
              </w:rPr>
              <w:t>Акпер</w:t>
            </w:r>
          </w:p>
        </w:tc>
        <w:tc>
          <w:tcPr>
            <w:tcW w:w="1815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Загртдинова Г.Ф.</w:t>
            </w:r>
          </w:p>
        </w:tc>
      </w:tr>
      <w:tr w:rsidR="00234554" w:rsidRPr="007F7309" w:rsidTr="00A103AA">
        <w:tc>
          <w:tcPr>
            <w:tcW w:w="489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61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МБОУ «СОШ № 35» Приволжского района</w:t>
            </w:r>
          </w:p>
        </w:tc>
        <w:tc>
          <w:tcPr>
            <w:tcW w:w="1335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Калимуллина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7309">
              <w:rPr>
                <w:rFonts w:ascii="Times New Roman" w:hAnsi="Times New Roman"/>
                <w:sz w:val="24"/>
                <w:szCs w:val="24"/>
              </w:rPr>
              <w:t>Айгуль</w:t>
            </w:r>
          </w:p>
        </w:tc>
        <w:tc>
          <w:tcPr>
            <w:tcW w:w="1815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Васильева Елена Валерьевна</w:t>
            </w:r>
          </w:p>
        </w:tc>
      </w:tr>
      <w:tr w:rsidR="00234554" w:rsidRPr="007F7309" w:rsidTr="00A103AA">
        <w:tc>
          <w:tcPr>
            <w:tcW w:w="489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61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МБОУ «Лицей № 35»</w:t>
            </w:r>
          </w:p>
        </w:tc>
        <w:tc>
          <w:tcPr>
            <w:tcW w:w="1335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Кузин Елисей</w:t>
            </w:r>
          </w:p>
        </w:tc>
        <w:tc>
          <w:tcPr>
            <w:tcW w:w="1815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Камалетдинова И.И.</w:t>
            </w:r>
          </w:p>
        </w:tc>
      </w:tr>
      <w:tr w:rsidR="00234554" w:rsidRPr="007F7309" w:rsidTr="00A103AA">
        <w:tc>
          <w:tcPr>
            <w:tcW w:w="489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61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МБОУ «СОШ № 35» Приволжского района</w:t>
            </w:r>
          </w:p>
        </w:tc>
        <w:tc>
          <w:tcPr>
            <w:tcW w:w="1335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Раков Николай</w:t>
            </w:r>
          </w:p>
        </w:tc>
        <w:tc>
          <w:tcPr>
            <w:tcW w:w="1815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Руденко Марина Николаевна</w:t>
            </w:r>
          </w:p>
        </w:tc>
      </w:tr>
      <w:tr w:rsidR="00234554" w:rsidRPr="007F7309" w:rsidTr="00A103AA">
        <w:tc>
          <w:tcPr>
            <w:tcW w:w="489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61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МБОУ «СОШ № 98» Вахитовского района</w:t>
            </w:r>
          </w:p>
        </w:tc>
        <w:tc>
          <w:tcPr>
            <w:tcW w:w="1335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Ибрагимов Ибрагим</w:t>
            </w:r>
          </w:p>
        </w:tc>
        <w:tc>
          <w:tcPr>
            <w:tcW w:w="1815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Гарифуллина Роза Мирсадыровна</w:t>
            </w:r>
          </w:p>
        </w:tc>
      </w:tr>
      <w:tr w:rsidR="00234554" w:rsidRPr="007F7309" w:rsidTr="00A103AA">
        <w:tc>
          <w:tcPr>
            <w:tcW w:w="489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61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МБОУ «Лицей № 35»</w:t>
            </w:r>
          </w:p>
        </w:tc>
        <w:tc>
          <w:tcPr>
            <w:tcW w:w="1335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Заляева Диана Альбертовна</w:t>
            </w:r>
          </w:p>
        </w:tc>
        <w:tc>
          <w:tcPr>
            <w:tcW w:w="1815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Низамеева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7309">
              <w:rPr>
                <w:rFonts w:ascii="Times New Roman" w:hAnsi="Times New Roman"/>
                <w:sz w:val="24"/>
                <w:szCs w:val="24"/>
              </w:rPr>
              <w:t>Гульназ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7309">
              <w:rPr>
                <w:rFonts w:ascii="Times New Roman" w:hAnsi="Times New Roman"/>
                <w:sz w:val="24"/>
                <w:szCs w:val="24"/>
              </w:rPr>
              <w:t>Ильдусовна</w:t>
            </w:r>
          </w:p>
        </w:tc>
      </w:tr>
      <w:tr w:rsidR="00234554" w:rsidRPr="007F7309" w:rsidTr="00A103AA">
        <w:tc>
          <w:tcPr>
            <w:tcW w:w="5000" w:type="pct"/>
            <w:gridSpan w:val="4"/>
          </w:tcPr>
          <w:p w:rsidR="00234554" w:rsidRPr="007F7309" w:rsidRDefault="00234554" w:rsidP="007F73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b/>
                <w:sz w:val="24"/>
                <w:szCs w:val="24"/>
              </w:rPr>
              <w:t>10-13 лет</w:t>
            </w:r>
          </w:p>
        </w:tc>
      </w:tr>
      <w:tr w:rsidR="00234554" w:rsidRPr="007F7309" w:rsidTr="00A103AA">
        <w:tc>
          <w:tcPr>
            <w:tcW w:w="489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61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МБУДО ДПЦ «Молодость» Приволжского района</w:t>
            </w:r>
          </w:p>
        </w:tc>
        <w:tc>
          <w:tcPr>
            <w:tcW w:w="1335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Хасанова Дина</w:t>
            </w:r>
          </w:p>
        </w:tc>
        <w:tc>
          <w:tcPr>
            <w:tcW w:w="1815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Миннегалиева Эльмира Рамилевна</w:t>
            </w:r>
          </w:p>
        </w:tc>
      </w:tr>
      <w:tr w:rsidR="00234554" w:rsidRPr="007F7309" w:rsidTr="00A103AA">
        <w:tc>
          <w:tcPr>
            <w:tcW w:w="489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361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МБОУ «СОШ № 35» Приволжского района</w:t>
            </w:r>
          </w:p>
        </w:tc>
        <w:tc>
          <w:tcPr>
            <w:tcW w:w="1335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Руденко Никита</w:t>
            </w:r>
          </w:p>
        </w:tc>
        <w:tc>
          <w:tcPr>
            <w:tcW w:w="1815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Дин Людмила Викторовна</w:t>
            </w:r>
          </w:p>
        </w:tc>
      </w:tr>
      <w:tr w:rsidR="00234554" w:rsidRPr="007F7309" w:rsidTr="00A103AA">
        <w:tc>
          <w:tcPr>
            <w:tcW w:w="489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361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МБУДО «ДМШ №7 им. З.В.Хабибуллина»</w:t>
            </w:r>
          </w:p>
        </w:tc>
        <w:tc>
          <w:tcPr>
            <w:tcW w:w="1335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 w:rsidRPr="007F7309">
              <w:rPr>
                <w:rFonts w:ascii="Times New Roman" w:hAnsi="Times New Roman"/>
                <w:sz w:val="24"/>
                <w:szCs w:val="24"/>
              </w:rPr>
              <w:t>Шашова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7309">
              <w:rPr>
                <w:rFonts w:ascii="Times New Roman" w:hAnsi="Times New Roman"/>
                <w:sz w:val="24"/>
                <w:szCs w:val="24"/>
              </w:rPr>
              <w:t>Маша</w:t>
            </w:r>
            <w:bookmarkEnd w:id="0"/>
          </w:p>
        </w:tc>
        <w:tc>
          <w:tcPr>
            <w:tcW w:w="1815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Мифтахутдинова Ольга Энваровна</w:t>
            </w:r>
          </w:p>
        </w:tc>
      </w:tr>
      <w:tr w:rsidR="00234554" w:rsidRPr="007F7309" w:rsidTr="00A103AA">
        <w:tc>
          <w:tcPr>
            <w:tcW w:w="489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361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МБУДО «Детская школа искусств им. М.А.Балакирева» Вахитовского района</w:t>
            </w:r>
          </w:p>
        </w:tc>
        <w:tc>
          <w:tcPr>
            <w:tcW w:w="1335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Мельникова Виктория</w:t>
            </w:r>
          </w:p>
        </w:tc>
        <w:tc>
          <w:tcPr>
            <w:tcW w:w="1815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Мишина Надежда Валентиновна</w:t>
            </w:r>
          </w:p>
        </w:tc>
      </w:tr>
      <w:tr w:rsidR="00234554" w:rsidRPr="007F7309" w:rsidTr="00A103AA">
        <w:tc>
          <w:tcPr>
            <w:tcW w:w="489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361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МБОУ «СОШ №98» Вахитовского района</w:t>
            </w:r>
          </w:p>
        </w:tc>
        <w:tc>
          <w:tcPr>
            <w:tcW w:w="1335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Айвазян Саро</w:t>
            </w:r>
          </w:p>
        </w:tc>
        <w:tc>
          <w:tcPr>
            <w:tcW w:w="1815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Галкина Людмила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7309">
              <w:rPr>
                <w:rFonts w:ascii="Times New Roman" w:hAnsi="Times New Roman"/>
                <w:sz w:val="24"/>
                <w:szCs w:val="24"/>
              </w:rPr>
              <w:t>Деммировна</w:t>
            </w:r>
          </w:p>
        </w:tc>
      </w:tr>
      <w:tr w:rsidR="00234554" w:rsidRPr="007F7309" w:rsidTr="00A103AA">
        <w:tc>
          <w:tcPr>
            <w:tcW w:w="489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61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МБУДО «Центр внешкольной работы» Приволжского района</w:t>
            </w:r>
          </w:p>
        </w:tc>
        <w:tc>
          <w:tcPr>
            <w:tcW w:w="1335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Хасанова Аделя</w:t>
            </w:r>
          </w:p>
        </w:tc>
        <w:tc>
          <w:tcPr>
            <w:tcW w:w="1815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Закирова Рания Рашидовна</w:t>
            </w:r>
          </w:p>
        </w:tc>
      </w:tr>
      <w:tr w:rsidR="00234554" w:rsidRPr="007F7309" w:rsidTr="00A103AA">
        <w:tc>
          <w:tcPr>
            <w:tcW w:w="489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61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МБОУ «Гимназия №40»</w:t>
            </w:r>
          </w:p>
        </w:tc>
        <w:tc>
          <w:tcPr>
            <w:tcW w:w="1335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Нурисламова Рената</w:t>
            </w:r>
          </w:p>
        </w:tc>
        <w:tc>
          <w:tcPr>
            <w:tcW w:w="1815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Власова Е.А.</w:t>
            </w:r>
          </w:p>
        </w:tc>
      </w:tr>
      <w:tr w:rsidR="00234554" w:rsidRPr="007F7309" w:rsidTr="00A103AA">
        <w:tc>
          <w:tcPr>
            <w:tcW w:w="489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61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МБУДО «Центр внешкольной работы» Приволжского района</w:t>
            </w:r>
          </w:p>
        </w:tc>
        <w:tc>
          <w:tcPr>
            <w:tcW w:w="1335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Архипова Инга Гемановна</w:t>
            </w:r>
          </w:p>
        </w:tc>
        <w:tc>
          <w:tcPr>
            <w:tcW w:w="1815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Маликова Гульназ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7309">
              <w:rPr>
                <w:rFonts w:ascii="Times New Roman" w:hAnsi="Times New Roman"/>
                <w:sz w:val="24"/>
                <w:szCs w:val="24"/>
              </w:rPr>
              <w:t>Мансуровна</w:t>
            </w:r>
          </w:p>
        </w:tc>
      </w:tr>
      <w:tr w:rsidR="00234554" w:rsidRPr="007F7309" w:rsidTr="00A103AA">
        <w:tc>
          <w:tcPr>
            <w:tcW w:w="489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61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МБУДО «Детская школа искусств им. М.А.Балакирева» Вахитовского района</w:t>
            </w:r>
          </w:p>
        </w:tc>
        <w:tc>
          <w:tcPr>
            <w:tcW w:w="1335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Храмова Валерия</w:t>
            </w:r>
          </w:p>
        </w:tc>
        <w:tc>
          <w:tcPr>
            <w:tcW w:w="1815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Мишина Надежда Валентиновна</w:t>
            </w:r>
          </w:p>
        </w:tc>
      </w:tr>
      <w:tr w:rsidR="00234554" w:rsidRPr="007F7309" w:rsidTr="00A103AA">
        <w:tc>
          <w:tcPr>
            <w:tcW w:w="489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61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МБУДО ДПЦ «Молодость» Приволжского района</w:t>
            </w:r>
          </w:p>
        </w:tc>
        <w:tc>
          <w:tcPr>
            <w:tcW w:w="1335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Шайхутдинов Эльмир</w:t>
            </w:r>
          </w:p>
        </w:tc>
        <w:tc>
          <w:tcPr>
            <w:tcW w:w="1815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Валиева Надежда Николаевна</w:t>
            </w:r>
          </w:p>
        </w:tc>
      </w:tr>
      <w:tr w:rsidR="00234554" w:rsidRPr="007F7309" w:rsidTr="00A103AA">
        <w:tc>
          <w:tcPr>
            <w:tcW w:w="489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61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МБОУ «СОШ № 150»</w:t>
            </w:r>
          </w:p>
        </w:tc>
        <w:tc>
          <w:tcPr>
            <w:tcW w:w="1335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Павлова Валерия</w:t>
            </w:r>
          </w:p>
        </w:tc>
        <w:tc>
          <w:tcPr>
            <w:tcW w:w="1815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Спрожецкая Наталья Вячеславовна</w:t>
            </w:r>
          </w:p>
        </w:tc>
      </w:tr>
      <w:tr w:rsidR="00234554" w:rsidRPr="007F7309" w:rsidTr="00A103AA">
        <w:tc>
          <w:tcPr>
            <w:tcW w:w="5000" w:type="pct"/>
            <w:gridSpan w:val="4"/>
          </w:tcPr>
          <w:p w:rsidR="00234554" w:rsidRPr="007F7309" w:rsidRDefault="00234554" w:rsidP="007F73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b/>
                <w:sz w:val="24"/>
                <w:szCs w:val="24"/>
              </w:rPr>
              <w:t>14-18 лет</w:t>
            </w:r>
          </w:p>
        </w:tc>
      </w:tr>
      <w:tr w:rsidR="00234554" w:rsidRPr="007F7309" w:rsidTr="00A103AA">
        <w:tc>
          <w:tcPr>
            <w:tcW w:w="489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61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МБУДО «Центр внешкольной работы» Приволжского района</w:t>
            </w:r>
          </w:p>
        </w:tc>
        <w:tc>
          <w:tcPr>
            <w:tcW w:w="1335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Залялютдинова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7309">
              <w:rPr>
                <w:rFonts w:ascii="Times New Roman" w:hAnsi="Times New Roman"/>
                <w:sz w:val="24"/>
                <w:szCs w:val="24"/>
              </w:rPr>
              <w:t>Камиля</w:t>
            </w:r>
          </w:p>
        </w:tc>
        <w:tc>
          <w:tcPr>
            <w:tcW w:w="1815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Златоустова Мария Сергеевна</w:t>
            </w:r>
          </w:p>
        </w:tc>
      </w:tr>
      <w:tr w:rsidR="00234554" w:rsidRPr="007F7309" w:rsidTr="00A103AA">
        <w:tc>
          <w:tcPr>
            <w:tcW w:w="489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361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МБОУ «Гимназия №40»</w:t>
            </w:r>
          </w:p>
        </w:tc>
        <w:tc>
          <w:tcPr>
            <w:tcW w:w="1335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Лукоянов Дмитрий</w:t>
            </w:r>
          </w:p>
        </w:tc>
        <w:tc>
          <w:tcPr>
            <w:tcW w:w="1815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Власова Е.А.</w:t>
            </w:r>
          </w:p>
        </w:tc>
      </w:tr>
      <w:tr w:rsidR="00234554" w:rsidRPr="007F7309" w:rsidTr="00A103AA">
        <w:tc>
          <w:tcPr>
            <w:tcW w:w="489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361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МБОУ «СОШ № 150»</w:t>
            </w:r>
          </w:p>
        </w:tc>
        <w:tc>
          <w:tcPr>
            <w:tcW w:w="1335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Мирзоева Регина</w:t>
            </w:r>
          </w:p>
        </w:tc>
        <w:tc>
          <w:tcPr>
            <w:tcW w:w="1815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Спрожецкая Наталья Вячеславовна</w:t>
            </w:r>
          </w:p>
        </w:tc>
      </w:tr>
      <w:tr w:rsidR="00234554" w:rsidRPr="007F7309" w:rsidTr="00A103AA">
        <w:tc>
          <w:tcPr>
            <w:tcW w:w="489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361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МБОУ «СОШ № 48»</w:t>
            </w:r>
          </w:p>
        </w:tc>
        <w:tc>
          <w:tcPr>
            <w:tcW w:w="1335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Мифтахова Ксения</w:t>
            </w:r>
          </w:p>
        </w:tc>
        <w:tc>
          <w:tcPr>
            <w:tcW w:w="1815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Васюта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7309">
              <w:rPr>
                <w:rFonts w:ascii="Times New Roman" w:hAnsi="Times New Roman"/>
                <w:sz w:val="24"/>
                <w:szCs w:val="24"/>
              </w:rPr>
              <w:t>Резида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7309">
              <w:rPr>
                <w:rFonts w:ascii="Times New Roman" w:hAnsi="Times New Roman"/>
                <w:sz w:val="24"/>
                <w:szCs w:val="24"/>
              </w:rPr>
              <w:t>Флюровна</w:t>
            </w:r>
          </w:p>
        </w:tc>
      </w:tr>
      <w:tr w:rsidR="00234554" w:rsidRPr="007F7309" w:rsidTr="00A103AA">
        <w:tc>
          <w:tcPr>
            <w:tcW w:w="489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61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МБОУ «СОШ № 98» Вахитовского района</w:t>
            </w:r>
          </w:p>
        </w:tc>
        <w:tc>
          <w:tcPr>
            <w:tcW w:w="1335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Саргсян Наре</w:t>
            </w:r>
          </w:p>
        </w:tc>
        <w:tc>
          <w:tcPr>
            <w:tcW w:w="1815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Фаридова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7309">
              <w:rPr>
                <w:rFonts w:ascii="Times New Roman" w:hAnsi="Times New Roman"/>
                <w:sz w:val="24"/>
                <w:szCs w:val="24"/>
              </w:rPr>
              <w:t>Фаниса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7309">
              <w:rPr>
                <w:rFonts w:ascii="Times New Roman" w:hAnsi="Times New Roman"/>
                <w:sz w:val="24"/>
                <w:szCs w:val="24"/>
              </w:rPr>
              <w:t>Наилевна</w:t>
            </w:r>
          </w:p>
        </w:tc>
      </w:tr>
      <w:tr w:rsidR="00234554" w:rsidRPr="007F7309" w:rsidTr="00A103AA">
        <w:tc>
          <w:tcPr>
            <w:tcW w:w="489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61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МБОУ «Гимназия № 27»</w:t>
            </w:r>
          </w:p>
        </w:tc>
        <w:tc>
          <w:tcPr>
            <w:tcW w:w="1335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Никифорова Светлана</w:t>
            </w:r>
          </w:p>
        </w:tc>
        <w:tc>
          <w:tcPr>
            <w:tcW w:w="1815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Фахрутдинова Ф.Р.</w:t>
            </w:r>
          </w:p>
        </w:tc>
      </w:tr>
      <w:tr w:rsidR="00234554" w:rsidRPr="007F7309" w:rsidTr="00A103AA">
        <w:tc>
          <w:tcPr>
            <w:tcW w:w="489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61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МБОУ «Лицей № 78 «Фарватер» Приволжского района</w:t>
            </w:r>
          </w:p>
        </w:tc>
        <w:tc>
          <w:tcPr>
            <w:tcW w:w="1335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Леонтьева Аделя</w:t>
            </w:r>
          </w:p>
        </w:tc>
        <w:tc>
          <w:tcPr>
            <w:tcW w:w="1815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Халитова Лариса Александровна</w:t>
            </w:r>
          </w:p>
        </w:tc>
      </w:tr>
    </w:tbl>
    <w:p w:rsidR="00234554" w:rsidRDefault="00234554">
      <w:pPr>
        <w:rPr>
          <w:rFonts w:ascii="Times New Roman" w:hAnsi="Times New Roman"/>
          <w:sz w:val="24"/>
          <w:szCs w:val="24"/>
        </w:rPr>
      </w:pPr>
    </w:p>
    <w:p w:rsidR="00234554" w:rsidRDefault="00234554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9"/>
        <w:gridCol w:w="2751"/>
        <w:gridCol w:w="3516"/>
        <w:gridCol w:w="3732"/>
      </w:tblGrid>
      <w:tr w:rsidR="00234554" w:rsidRPr="007F7309" w:rsidTr="00A103AA">
        <w:tc>
          <w:tcPr>
            <w:tcW w:w="5000" w:type="pct"/>
            <w:gridSpan w:val="4"/>
          </w:tcPr>
          <w:p w:rsidR="00234554" w:rsidRPr="007F7309" w:rsidRDefault="00234554" w:rsidP="007F73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309">
              <w:rPr>
                <w:rFonts w:ascii="Times New Roman" w:hAnsi="Times New Roman"/>
                <w:b/>
                <w:sz w:val="24"/>
                <w:szCs w:val="24"/>
              </w:rPr>
              <w:t>Номинация «Открытка»</w:t>
            </w:r>
          </w:p>
        </w:tc>
      </w:tr>
      <w:tr w:rsidR="00234554" w:rsidRPr="007F7309" w:rsidTr="00A103AA">
        <w:tc>
          <w:tcPr>
            <w:tcW w:w="450" w:type="pct"/>
          </w:tcPr>
          <w:p w:rsidR="00234554" w:rsidRPr="007F7309" w:rsidRDefault="00234554" w:rsidP="00A1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1252" w:type="pct"/>
          </w:tcPr>
          <w:p w:rsidR="00234554" w:rsidRPr="007F7309" w:rsidRDefault="00234554" w:rsidP="00A1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Учреждение</w:t>
            </w:r>
          </w:p>
        </w:tc>
        <w:tc>
          <w:tcPr>
            <w:tcW w:w="1600" w:type="pct"/>
          </w:tcPr>
          <w:p w:rsidR="00234554" w:rsidRPr="007F7309" w:rsidRDefault="00234554" w:rsidP="00A1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698" w:type="pct"/>
          </w:tcPr>
          <w:p w:rsidR="00234554" w:rsidRPr="007F7309" w:rsidRDefault="00234554" w:rsidP="00A1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ФИО руководителя</w:t>
            </w:r>
          </w:p>
        </w:tc>
      </w:tr>
      <w:tr w:rsidR="00234554" w:rsidRPr="007F7309" w:rsidTr="00A103AA">
        <w:tc>
          <w:tcPr>
            <w:tcW w:w="5000" w:type="pct"/>
            <w:gridSpan w:val="4"/>
          </w:tcPr>
          <w:p w:rsidR="00234554" w:rsidRPr="007F7309" w:rsidRDefault="00234554" w:rsidP="007F73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309">
              <w:rPr>
                <w:rFonts w:ascii="Times New Roman" w:hAnsi="Times New Roman"/>
                <w:b/>
                <w:sz w:val="24"/>
                <w:szCs w:val="24"/>
              </w:rPr>
              <w:t>7-9 лет</w:t>
            </w:r>
          </w:p>
        </w:tc>
      </w:tr>
      <w:tr w:rsidR="00234554" w:rsidRPr="007F7309" w:rsidTr="00A103AA">
        <w:tc>
          <w:tcPr>
            <w:tcW w:w="450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52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МБОУ «СОШ № 12» Вахитовского района</w:t>
            </w:r>
          </w:p>
        </w:tc>
        <w:tc>
          <w:tcPr>
            <w:tcW w:w="1600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Хатыпов Руслан</w:t>
            </w:r>
          </w:p>
        </w:tc>
        <w:tc>
          <w:tcPr>
            <w:tcW w:w="1698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Брендина Ирина Николаевна</w:t>
            </w:r>
          </w:p>
        </w:tc>
      </w:tr>
      <w:tr w:rsidR="00234554" w:rsidRPr="007F7309" w:rsidTr="00A103AA">
        <w:tc>
          <w:tcPr>
            <w:tcW w:w="450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52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МБОУ «СОШ № 35» Приволжского района</w:t>
            </w:r>
          </w:p>
        </w:tc>
        <w:tc>
          <w:tcPr>
            <w:tcW w:w="1600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Мухамедшинова Лина</w:t>
            </w:r>
          </w:p>
        </w:tc>
        <w:tc>
          <w:tcPr>
            <w:tcW w:w="1698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Васильева Елена Валерьевна</w:t>
            </w:r>
          </w:p>
        </w:tc>
      </w:tr>
      <w:tr w:rsidR="00234554" w:rsidRPr="007F7309" w:rsidTr="00A103AA">
        <w:tc>
          <w:tcPr>
            <w:tcW w:w="450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52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МБОУ «Лицей № 35»</w:t>
            </w:r>
          </w:p>
        </w:tc>
        <w:tc>
          <w:tcPr>
            <w:tcW w:w="1600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Абрамова Вероника</w:t>
            </w:r>
          </w:p>
        </w:tc>
        <w:tc>
          <w:tcPr>
            <w:tcW w:w="1698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Ромашко Анна Олеговна</w:t>
            </w:r>
          </w:p>
        </w:tc>
      </w:tr>
      <w:tr w:rsidR="00234554" w:rsidRPr="007F7309" w:rsidTr="00A103AA">
        <w:tc>
          <w:tcPr>
            <w:tcW w:w="450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52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МБОУ «СОШ № 35» Приволжского района</w:t>
            </w:r>
          </w:p>
        </w:tc>
        <w:tc>
          <w:tcPr>
            <w:tcW w:w="1600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Хакимов Ислам Рамзисович</w:t>
            </w:r>
          </w:p>
        </w:tc>
        <w:tc>
          <w:tcPr>
            <w:tcW w:w="1698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Ислямова Эльвира Анваровна</w:t>
            </w:r>
          </w:p>
        </w:tc>
      </w:tr>
      <w:tr w:rsidR="00234554" w:rsidRPr="007F7309" w:rsidTr="00A103AA">
        <w:tc>
          <w:tcPr>
            <w:tcW w:w="450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52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МБОУ «СОШ №73»</w:t>
            </w:r>
          </w:p>
        </w:tc>
        <w:tc>
          <w:tcPr>
            <w:tcW w:w="1600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Сафин Артур</w:t>
            </w:r>
          </w:p>
        </w:tc>
        <w:tc>
          <w:tcPr>
            <w:tcW w:w="1698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Ситдикова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7309">
              <w:rPr>
                <w:rFonts w:ascii="Times New Roman" w:hAnsi="Times New Roman"/>
                <w:sz w:val="24"/>
                <w:szCs w:val="24"/>
              </w:rPr>
              <w:t>Айгуль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7309">
              <w:rPr>
                <w:rFonts w:ascii="Times New Roman" w:hAnsi="Times New Roman"/>
                <w:sz w:val="24"/>
                <w:szCs w:val="24"/>
              </w:rPr>
              <w:t>Сулеймановна</w:t>
            </w:r>
          </w:p>
        </w:tc>
      </w:tr>
      <w:tr w:rsidR="00234554" w:rsidRPr="007F7309" w:rsidTr="00A103AA">
        <w:tc>
          <w:tcPr>
            <w:tcW w:w="450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52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МБОУ «Лицей № 35»</w:t>
            </w:r>
          </w:p>
        </w:tc>
        <w:tc>
          <w:tcPr>
            <w:tcW w:w="1600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Галиева Ирина</w:t>
            </w:r>
          </w:p>
        </w:tc>
        <w:tc>
          <w:tcPr>
            <w:tcW w:w="1698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Галиева Римма Александровна</w:t>
            </w:r>
          </w:p>
        </w:tc>
      </w:tr>
      <w:tr w:rsidR="00234554" w:rsidRPr="007F7309" w:rsidTr="00A103AA">
        <w:tc>
          <w:tcPr>
            <w:tcW w:w="450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52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«Гимназия №</w:t>
            </w:r>
            <w:r w:rsidRPr="007F7309">
              <w:rPr>
                <w:rFonts w:ascii="Times New Roman" w:hAnsi="Times New Roman"/>
                <w:sz w:val="24"/>
                <w:szCs w:val="24"/>
              </w:rPr>
              <w:t>27»</w:t>
            </w:r>
          </w:p>
        </w:tc>
        <w:tc>
          <w:tcPr>
            <w:tcW w:w="1600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Залялиева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7309">
              <w:rPr>
                <w:rFonts w:ascii="Times New Roman" w:hAnsi="Times New Roman"/>
                <w:sz w:val="24"/>
                <w:szCs w:val="24"/>
              </w:rPr>
              <w:t>Ильдана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7309">
              <w:rPr>
                <w:rFonts w:ascii="Times New Roman" w:hAnsi="Times New Roman"/>
                <w:sz w:val="24"/>
                <w:szCs w:val="24"/>
              </w:rPr>
              <w:t>Ильнуровна</w:t>
            </w:r>
          </w:p>
        </w:tc>
        <w:tc>
          <w:tcPr>
            <w:tcW w:w="1698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Бадртдинова Ф.Г.</w:t>
            </w:r>
          </w:p>
        </w:tc>
      </w:tr>
      <w:tr w:rsidR="00234554" w:rsidRPr="007F7309" w:rsidTr="00A103AA">
        <w:tc>
          <w:tcPr>
            <w:tcW w:w="450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52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МБОУ «СОШ № 12» Вахитовского района</w:t>
            </w:r>
          </w:p>
        </w:tc>
        <w:tc>
          <w:tcPr>
            <w:tcW w:w="1600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Валиахметова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7309">
              <w:rPr>
                <w:rFonts w:ascii="Times New Roman" w:hAnsi="Times New Roman"/>
                <w:sz w:val="24"/>
                <w:szCs w:val="24"/>
              </w:rPr>
              <w:t>Самира</w:t>
            </w:r>
          </w:p>
        </w:tc>
        <w:tc>
          <w:tcPr>
            <w:tcW w:w="1698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Мухаметшина Резеда Ильдусовна</w:t>
            </w:r>
          </w:p>
        </w:tc>
      </w:tr>
      <w:tr w:rsidR="00234554" w:rsidRPr="007F7309" w:rsidTr="00A103AA">
        <w:tc>
          <w:tcPr>
            <w:tcW w:w="5000" w:type="pct"/>
            <w:gridSpan w:val="4"/>
          </w:tcPr>
          <w:p w:rsidR="00234554" w:rsidRPr="007F7309" w:rsidRDefault="00234554" w:rsidP="007F73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b/>
                <w:sz w:val="24"/>
                <w:szCs w:val="24"/>
              </w:rPr>
              <w:t>10-13 лет</w:t>
            </w:r>
          </w:p>
        </w:tc>
      </w:tr>
      <w:tr w:rsidR="00234554" w:rsidRPr="007F7309" w:rsidTr="00A103AA">
        <w:tc>
          <w:tcPr>
            <w:tcW w:w="450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52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«Гимназия №</w:t>
            </w:r>
            <w:r w:rsidRPr="007F7309">
              <w:rPr>
                <w:rFonts w:ascii="Times New Roman" w:hAnsi="Times New Roman"/>
                <w:sz w:val="24"/>
                <w:szCs w:val="24"/>
              </w:rPr>
              <w:t>16»</w:t>
            </w:r>
          </w:p>
        </w:tc>
        <w:tc>
          <w:tcPr>
            <w:tcW w:w="1600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Мирзина Арина</w:t>
            </w:r>
          </w:p>
        </w:tc>
        <w:tc>
          <w:tcPr>
            <w:tcW w:w="1698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Хасанова Ляля Анваровна</w:t>
            </w:r>
          </w:p>
        </w:tc>
      </w:tr>
      <w:tr w:rsidR="00234554" w:rsidRPr="007F7309" w:rsidTr="00A103AA">
        <w:tc>
          <w:tcPr>
            <w:tcW w:w="450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52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«Гимназия №</w:t>
            </w:r>
            <w:r w:rsidRPr="007F7309">
              <w:rPr>
                <w:rFonts w:ascii="Times New Roman" w:hAnsi="Times New Roman"/>
                <w:sz w:val="24"/>
                <w:szCs w:val="24"/>
              </w:rPr>
              <w:t>96»</w:t>
            </w:r>
          </w:p>
        </w:tc>
        <w:tc>
          <w:tcPr>
            <w:tcW w:w="1600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Фалаховва Алина</w:t>
            </w:r>
          </w:p>
        </w:tc>
        <w:tc>
          <w:tcPr>
            <w:tcW w:w="1698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Старченко Н.Ю.</w:t>
            </w:r>
          </w:p>
        </w:tc>
      </w:tr>
      <w:tr w:rsidR="00234554" w:rsidRPr="007F7309" w:rsidTr="00A103AA">
        <w:tc>
          <w:tcPr>
            <w:tcW w:w="450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52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МБОУ «СОШ № 114»</w:t>
            </w:r>
          </w:p>
        </w:tc>
        <w:tc>
          <w:tcPr>
            <w:tcW w:w="1600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АбророваАлия</w:t>
            </w:r>
          </w:p>
        </w:tc>
        <w:tc>
          <w:tcPr>
            <w:tcW w:w="1698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Клюканова Наталия Анатольевна</w:t>
            </w:r>
          </w:p>
        </w:tc>
      </w:tr>
      <w:tr w:rsidR="00234554" w:rsidRPr="007F7309" w:rsidTr="00A103AA">
        <w:tc>
          <w:tcPr>
            <w:tcW w:w="450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52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МБОУ «СОШ № 48»</w:t>
            </w:r>
          </w:p>
        </w:tc>
        <w:tc>
          <w:tcPr>
            <w:tcW w:w="1600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Киямова Лилия</w:t>
            </w:r>
          </w:p>
        </w:tc>
        <w:tc>
          <w:tcPr>
            <w:tcW w:w="1698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Васюта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7309">
              <w:rPr>
                <w:rFonts w:ascii="Times New Roman" w:hAnsi="Times New Roman"/>
                <w:sz w:val="24"/>
                <w:szCs w:val="24"/>
              </w:rPr>
              <w:t>Резида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7309">
              <w:rPr>
                <w:rFonts w:ascii="Times New Roman" w:hAnsi="Times New Roman"/>
                <w:sz w:val="24"/>
                <w:szCs w:val="24"/>
              </w:rPr>
              <w:t>Флюровна</w:t>
            </w:r>
          </w:p>
        </w:tc>
      </w:tr>
      <w:tr w:rsidR="00234554" w:rsidRPr="007F7309" w:rsidTr="00A103AA">
        <w:tc>
          <w:tcPr>
            <w:tcW w:w="450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52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МБОУ «СОШ № 114»</w:t>
            </w:r>
          </w:p>
        </w:tc>
        <w:tc>
          <w:tcPr>
            <w:tcW w:w="1600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Галямова Арина</w:t>
            </w:r>
          </w:p>
        </w:tc>
        <w:tc>
          <w:tcPr>
            <w:tcW w:w="1698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Клюканова Наталия Анатольевна</w:t>
            </w:r>
          </w:p>
        </w:tc>
      </w:tr>
      <w:tr w:rsidR="00234554" w:rsidRPr="007F7309" w:rsidTr="00A103AA">
        <w:tc>
          <w:tcPr>
            <w:tcW w:w="450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52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МБОУ «СОШ № 48»</w:t>
            </w:r>
          </w:p>
        </w:tc>
        <w:tc>
          <w:tcPr>
            <w:tcW w:w="1600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Шафигуллина Диана</w:t>
            </w:r>
          </w:p>
        </w:tc>
        <w:tc>
          <w:tcPr>
            <w:tcW w:w="1698" w:type="pct"/>
          </w:tcPr>
          <w:p w:rsidR="00234554" w:rsidRPr="007F7309" w:rsidRDefault="00234554" w:rsidP="007F7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309">
              <w:rPr>
                <w:rFonts w:ascii="Times New Roman" w:hAnsi="Times New Roman"/>
                <w:sz w:val="24"/>
                <w:szCs w:val="24"/>
              </w:rPr>
              <w:t>Васюта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7309">
              <w:rPr>
                <w:rFonts w:ascii="Times New Roman" w:hAnsi="Times New Roman"/>
                <w:sz w:val="24"/>
                <w:szCs w:val="24"/>
              </w:rPr>
              <w:t>Резида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7309">
              <w:rPr>
                <w:rFonts w:ascii="Times New Roman" w:hAnsi="Times New Roman"/>
                <w:sz w:val="24"/>
                <w:szCs w:val="24"/>
              </w:rPr>
              <w:t>Флюровна</w:t>
            </w:r>
          </w:p>
        </w:tc>
      </w:tr>
    </w:tbl>
    <w:p w:rsidR="00234554" w:rsidRDefault="00234554">
      <w:pPr>
        <w:rPr>
          <w:rFonts w:ascii="Times New Roman" w:hAnsi="Times New Roman"/>
          <w:sz w:val="24"/>
          <w:szCs w:val="24"/>
        </w:rPr>
      </w:pPr>
    </w:p>
    <w:sectPr w:rsidR="00234554" w:rsidSect="00A103A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774D6"/>
    <w:multiLevelType w:val="hybridMultilevel"/>
    <w:tmpl w:val="FA10E9D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">
    <w:nsid w:val="200A66A0"/>
    <w:multiLevelType w:val="hybridMultilevel"/>
    <w:tmpl w:val="D64CC7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D567D99"/>
    <w:multiLevelType w:val="hybridMultilevel"/>
    <w:tmpl w:val="FA10E9D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25CA"/>
    <w:rsid w:val="00001C4C"/>
    <w:rsid w:val="00001CA1"/>
    <w:rsid w:val="00003BFE"/>
    <w:rsid w:val="00003C27"/>
    <w:rsid w:val="00005B4E"/>
    <w:rsid w:val="000071B4"/>
    <w:rsid w:val="00007F37"/>
    <w:rsid w:val="00012460"/>
    <w:rsid w:val="0001281A"/>
    <w:rsid w:val="000129B7"/>
    <w:rsid w:val="00013C93"/>
    <w:rsid w:val="00013E44"/>
    <w:rsid w:val="00013F88"/>
    <w:rsid w:val="00014580"/>
    <w:rsid w:val="000149B0"/>
    <w:rsid w:val="00014FB9"/>
    <w:rsid w:val="000216C7"/>
    <w:rsid w:val="000227C1"/>
    <w:rsid w:val="0002377D"/>
    <w:rsid w:val="00024455"/>
    <w:rsid w:val="00025A5F"/>
    <w:rsid w:val="00025B63"/>
    <w:rsid w:val="00026873"/>
    <w:rsid w:val="00026F6A"/>
    <w:rsid w:val="000306F1"/>
    <w:rsid w:val="000319D6"/>
    <w:rsid w:val="000342B0"/>
    <w:rsid w:val="00041248"/>
    <w:rsid w:val="00041EC9"/>
    <w:rsid w:val="000420CE"/>
    <w:rsid w:val="00043760"/>
    <w:rsid w:val="000473BC"/>
    <w:rsid w:val="00050221"/>
    <w:rsid w:val="00050C5A"/>
    <w:rsid w:val="0005243A"/>
    <w:rsid w:val="0005294D"/>
    <w:rsid w:val="00053CF9"/>
    <w:rsid w:val="00054E1D"/>
    <w:rsid w:val="00060D52"/>
    <w:rsid w:val="000625CA"/>
    <w:rsid w:val="00062AC7"/>
    <w:rsid w:val="00064902"/>
    <w:rsid w:val="00064E1B"/>
    <w:rsid w:val="0007049C"/>
    <w:rsid w:val="00070B9F"/>
    <w:rsid w:val="00070E42"/>
    <w:rsid w:val="00073261"/>
    <w:rsid w:val="0007425F"/>
    <w:rsid w:val="0007605C"/>
    <w:rsid w:val="0007793E"/>
    <w:rsid w:val="00080836"/>
    <w:rsid w:val="00090E03"/>
    <w:rsid w:val="000965C3"/>
    <w:rsid w:val="00096DEA"/>
    <w:rsid w:val="0009761E"/>
    <w:rsid w:val="000A0079"/>
    <w:rsid w:val="000A0239"/>
    <w:rsid w:val="000A0E9E"/>
    <w:rsid w:val="000A3F62"/>
    <w:rsid w:val="000A45F5"/>
    <w:rsid w:val="000A5C50"/>
    <w:rsid w:val="000B0D27"/>
    <w:rsid w:val="000B1735"/>
    <w:rsid w:val="000B2599"/>
    <w:rsid w:val="000B4A99"/>
    <w:rsid w:val="000B5269"/>
    <w:rsid w:val="000B5B5F"/>
    <w:rsid w:val="000B60B6"/>
    <w:rsid w:val="000B78E7"/>
    <w:rsid w:val="000C224E"/>
    <w:rsid w:val="000C3B8E"/>
    <w:rsid w:val="000C3EA7"/>
    <w:rsid w:val="000D1AD2"/>
    <w:rsid w:val="000D24D8"/>
    <w:rsid w:val="000D2EF7"/>
    <w:rsid w:val="000D3102"/>
    <w:rsid w:val="000D5056"/>
    <w:rsid w:val="000D5280"/>
    <w:rsid w:val="000D60D2"/>
    <w:rsid w:val="000E088E"/>
    <w:rsid w:val="000E0DB6"/>
    <w:rsid w:val="000E1260"/>
    <w:rsid w:val="000E1D3E"/>
    <w:rsid w:val="000E3431"/>
    <w:rsid w:val="000E3659"/>
    <w:rsid w:val="000E52FE"/>
    <w:rsid w:val="000E7218"/>
    <w:rsid w:val="000E7346"/>
    <w:rsid w:val="000F50ED"/>
    <w:rsid w:val="000F5A36"/>
    <w:rsid w:val="00100E08"/>
    <w:rsid w:val="00102429"/>
    <w:rsid w:val="00102A51"/>
    <w:rsid w:val="00102B91"/>
    <w:rsid w:val="001032FB"/>
    <w:rsid w:val="0011099A"/>
    <w:rsid w:val="00111E63"/>
    <w:rsid w:val="00114629"/>
    <w:rsid w:val="00114E04"/>
    <w:rsid w:val="001166BA"/>
    <w:rsid w:val="00116969"/>
    <w:rsid w:val="00117312"/>
    <w:rsid w:val="001178ED"/>
    <w:rsid w:val="00124208"/>
    <w:rsid w:val="00124869"/>
    <w:rsid w:val="00124CD1"/>
    <w:rsid w:val="00130DA9"/>
    <w:rsid w:val="00134339"/>
    <w:rsid w:val="001347B2"/>
    <w:rsid w:val="00140542"/>
    <w:rsid w:val="00141A7B"/>
    <w:rsid w:val="00143BEB"/>
    <w:rsid w:val="001448DA"/>
    <w:rsid w:val="00145E68"/>
    <w:rsid w:val="001502BA"/>
    <w:rsid w:val="0015032F"/>
    <w:rsid w:val="00151708"/>
    <w:rsid w:val="001530DD"/>
    <w:rsid w:val="00153B21"/>
    <w:rsid w:val="00155A67"/>
    <w:rsid w:val="0015669B"/>
    <w:rsid w:val="00161B10"/>
    <w:rsid w:val="00165DEE"/>
    <w:rsid w:val="00167862"/>
    <w:rsid w:val="0017054C"/>
    <w:rsid w:val="00170E6A"/>
    <w:rsid w:val="00172121"/>
    <w:rsid w:val="00173FB4"/>
    <w:rsid w:val="00174F57"/>
    <w:rsid w:val="00175C94"/>
    <w:rsid w:val="00182163"/>
    <w:rsid w:val="00183F0C"/>
    <w:rsid w:val="00193D49"/>
    <w:rsid w:val="00193DE4"/>
    <w:rsid w:val="00195322"/>
    <w:rsid w:val="001975B1"/>
    <w:rsid w:val="001A18F3"/>
    <w:rsid w:val="001A1C69"/>
    <w:rsid w:val="001A4453"/>
    <w:rsid w:val="001A4505"/>
    <w:rsid w:val="001A4B12"/>
    <w:rsid w:val="001A591E"/>
    <w:rsid w:val="001A5A15"/>
    <w:rsid w:val="001A7418"/>
    <w:rsid w:val="001A7FBE"/>
    <w:rsid w:val="001B10B1"/>
    <w:rsid w:val="001B4F30"/>
    <w:rsid w:val="001C0D50"/>
    <w:rsid w:val="001C209F"/>
    <w:rsid w:val="001C386D"/>
    <w:rsid w:val="001C5FDA"/>
    <w:rsid w:val="001C66ED"/>
    <w:rsid w:val="001C785F"/>
    <w:rsid w:val="001D03CE"/>
    <w:rsid w:val="001D1075"/>
    <w:rsid w:val="001D1498"/>
    <w:rsid w:val="001D3B27"/>
    <w:rsid w:val="001E01CF"/>
    <w:rsid w:val="001E0BB7"/>
    <w:rsid w:val="001E188C"/>
    <w:rsid w:val="001E20BC"/>
    <w:rsid w:val="001E41B7"/>
    <w:rsid w:val="001E4FC8"/>
    <w:rsid w:val="001E66DB"/>
    <w:rsid w:val="001F04A2"/>
    <w:rsid w:val="001F3C05"/>
    <w:rsid w:val="001F7E43"/>
    <w:rsid w:val="002019F4"/>
    <w:rsid w:val="002070B7"/>
    <w:rsid w:val="002078A9"/>
    <w:rsid w:val="0021014A"/>
    <w:rsid w:val="00210948"/>
    <w:rsid w:val="00211435"/>
    <w:rsid w:val="0021349C"/>
    <w:rsid w:val="0021585F"/>
    <w:rsid w:val="00216097"/>
    <w:rsid w:val="00217C27"/>
    <w:rsid w:val="00220515"/>
    <w:rsid w:val="00220E38"/>
    <w:rsid w:val="00221AB4"/>
    <w:rsid w:val="00222AB3"/>
    <w:rsid w:val="00222D67"/>
    <w:rsid w:val="002238B5"/>
    <w:rsid w:val="002249B9"/>
    <w:rsid w:val="0022539E"/>
    <w:rsid w:val="002255B8"/>
    <w:rsid w:val="00226187"/>
    <w:rsid w:val="00226F1D"/>
    <w:rsid w:val="00230A23"/>
    <w:rsid w:val="00230E97"/>
    <w:rsid w:val="002311D6"/>
    <w:rsid w:val="002326AA"/>
    <w:rsid w:val="00234554"/>
    <w:rsid w:val="00236964"/>
    <w:rsid w:val="00236E89"/>
    <w:rsid w:val="0024110D"/>
    <w:rsid w:val="00243866"/>
    <w:rsid w:val="00243FDA"/>
    <w:rsid w:val="002444A7"/>
    <w:rsid w:val="0024636E"/>
    <w:rsid w:val="00251145"/>
    <w:rsid w:val="002516CC"/>
    <w:rsid w:val="0025426D"/>
    <w:rsid w:val="00254752"/>
    <w:rsid w:val="00255D98"/>
    <w:rsid w:val="002565E0"/>
    <w:rsid w:val="00256BCC"/>
    <w:rsid w:val="00260AF2"/>
    <w:rsid w:val="00260B85"/>
    <w:rsid w:val="0026155D"/>
    <w:rsid w:val="002629C6"/>
    <w:rsid w:val="00267434"/>
    <w:rsid w:val="00276D84"/>
    <w:rsid w:val="002808DA"/>
    <w:rsid w:val="00280B65"/>
    <w:rsid w:val="002832A8"/>
    <w:rsid w:val="00283A53"/>
    <w:rsid w:val="00284BFA"/>
    <w:rsid w:val="00284F13"/>
    <w:rsid w:val="002854D5"/>
    <w:rsid w:val="00285FC1"/>
    <w:rsid w:val="00287666"/>
    <w:rsid w:val="00290609"/>
    <w:rsid w:val="00290EE5"/>
    <w:rsid w:val="00291059"/>
    <w:rsid w:val="00293FC6"/>
    <w:rsid w:val="00297662"/>
    <w:rsid w:val="002A043A"/>
    <w:rsid w:val="002A0C8C"/>
    <w:rsid w:val="002A10E3"/>
    <w:rsid w:val="002A1148"/>
    <w:rsid w:val="002A251E"/>
    <w:rsid w:val="002A4876"/>
    <w:rsid w:val="002A5FA7"/>
    <w:rsid w:val="002A62F6"/>
    <w:rsid w:val="002A65A0"/>
    <w:rsid w:val="002A667B"/>
    <w:rsid w:val="002B2AD4"/>
    <w:rsid w:val="002C1682"/>
    <w:rsid w:val="002C4F9E"/>
    <w:rsid w:val="002C69C7"/>
    <w:rsid w:val="002C712D"/>
    <w:rsid w:val="002C7B5F"/>
    <w:rsid w:val="002D1387"/>
    <w:rsid w:val="002D1907"/>
    <w:rsid w:val="002D1D1E"/>
    <w:rsid w:val="002D30FE"/>
    <w:rsid w:val="002D6FE9"/>
    <w:rsid w:val="002D736F"/>
    <w:rsid w:val="002D7734"/>
    <w:rsid w:val="002E094B"/>
    <w:rsid w:val="002E1695"/>
    <w:rsid w:val="002E2E2D"/>
    <w:rsid w:val="002E5B46"/>
    <w:rsid w:val="002E6E16"/>
    <w:rsid w:val="002E7A22"/>
    <w:rsid w:val="002F1816"/>
    <w:rsid w:val="002F2194"/>
    <w:rsid w:val="002F232E"/>
    <w:rsid w:val="002F241C"/>
    <w:rsid w:val="002F4263"/>
    <w:rsid w:val="002F42BB"/>
    <w:rsid w:val="002F4FB4"/>
    <w:rsid w:val="002F6E0E"/>
    <w:rsid w:val="00304B23"/>
    <w:rsid w:val="00307E71"/>
    <w:rsid w:val="003111D0"/>
    <w:rsid w:val="003131A7"/>
    <w:rsid w:val="0031335C"/>
    <w:rsid w:val="0031368E"/>
    <w:rsid w:val="003137C6"/>
    <w:rsid w:val="003149B8"/>
    <w:rsid w:val="00314EDB"/>
    <w:rsid w:val="00315D2D"/>
    <w:rsid w:val="00320B0A"/>
    <w:rsid w:val="00322D02"/>
    <w:rsid w:val="003246DE"/>
    <w:rsid w:val="00325059"/>
    <w:rsid w:val="00326047"/>
    <w:rsid w:val="003262C9"/>
    <w:rsid w:val="00327A53"/>
    <w:rsid w:val="00327FCC"/>
    <w:rsid w:val="00330933"/>
    <w:rsid w:val="00331004"/>
    <w:rsid w:val="00332A56"/>
    <w:rsid w:val="00333E89"/>
    <w:rsid w:val="00334B5B"/>
    <w:rsid w:val="00336DFD"/>
    <w:rsid w:val="00342C49"/>
    <w:rsid w:val="00344D2A"/>
    <w:rsid w:val="00347095"/>
    <w:rsid w:val="00347786"/>
    <w:rsid w:val="003502BC"/>
    <w:rsid w:val="0035182F"/>
    <w:rsid w:val="00352457"/>
    <w:rsid w:val="003525D5"/>
    <w:rsid w:val="0035793A"/>
    <w:rsid w:val="00363E3D"/>
    <w:rsid w:val="00364A8F"/>
    <w:rsid w:val="003670E4"/>
    <w:rsid w:val="00367945"/>
    <w:rsid w:val="00370AD1"/>
    <w:rsid w:val="00372370"/>
    <w:rsid w:val="00377823"/>
    <w:rsid w:val="00377E1E"/>
    <w:rsid w:val="0038139A"/>
    <w:rsid w:val="00382630"/>
    <w:rsid w:val="003835D7"/>
    <w:rsid w:val="00387F9B"/>
    <w:rsid w:val="00390838"/>
    <w:rsid w:val="00391336"/>
    <w:rsid w:val="00392400"/>
    <w:rsid w:val="003A0DB4"/>
    <w:rsid w:val="003A1E27"/>
    <w:rsid w:val="003A5301"/>
    <w:rsid w:val="003A68AE"/>
    <w:rsid w:val="003A7323"/>
    <w:rsid w:val="003A7DEB"/>
    <w:rsid w:val="003B1E50"/>
    <w:rsid w:val="003B2A1C"/>
    <w:rsid w:val="003C30C2"/>
    <w:rsid w:val="003C5210"/>
    <w:rsid w:val="003C560F"/>
    <w:rsid w:val="003C5D56"/>
    <w:rsid w:val="003C5FCE"/>
    <w:rsid w:val="003C6AC7"/>
    <w:rsid w:val="003C7112"/>
    <w:rsid w:val="003C7A44"/>
    <w:rsid w:val="003D0108"/>
    <w:rsid w:val="003D1BCA"/>
    <w:rsid w:val="003D4048"/>
    <w:rsid w:val="003D5661"/>
    <w:rsid w:val="003D63A6"/>
    <w:rsid w:val="003D6C36"/>
    <w:rsid w:val="003D70CE"/>
    <w:rsid w:val="003D7DF7"/>
    <w:rsid w:val="003E0076"/>
    <w:rsid w:val="003E43CF"/>
    <w:rsid w:val="003E4A46"/>
    <w:rsid w:val="003E4AAB"/>
    <w:rsid w:val="003E4DA0"/>
    <w:rsid w:val="003E5C3C"/>
    <w:rsid w:val="003E628C"/>
    <w:rsid w:val="003E6932"/>
    <w:rsid w:val="003E6D22"/>
    <w:rsid w:val="003F165D"/>
    <w:rsid w:val="003F20F0"/>
    <w:rsid w:val="003F2558"/>
    <w:rsid w:val="003F2F7E"/>
    <w:rsid w:val="003F2FF6"/>
    <w:rsid w:val="003F6274"/>
    <w:rsid w:val="003F687A"/>
    <w:rsid w:val="003F6ADC"/>
    <w:rsid w:val="003F7E43"/>
    <w:rsid w:val="00400755"/>
    <w:rsid w:val="004011DD"/>
    <w:rsid w:val="00401A52"/>
    <w:rsid w:val="00403228"/>
    <w:rsid w:val="00403737"/>
    <w:rsid w:val="004045B8"/>
    <w:rsid w:val="0041050A"/>
    <w:rsid w:val="004105B5"/>
    <w:rsid w:val="00410D58"/>
    <w:rsid w:val="004110B1"/>
    <w:rsid w:val="004113FA"/>
    <w:rsid w:val="00412E3F"/>
    <w:rsid w:val="00413E9F"/>
    <w:rsid w:val="00417C8D"/>
    <w:rsid w:val="004226FC"/>
    <w:rsid w:val="0042301C"/>
    <w:rsid w:val="004248B5"/>
    <w:rsid w:val="0042592D"/>
    <w:rsid w:val="004259C8"/>
    <w:rsid w:val="00432554"/>
    <w:rsid w:val="0043291B"/>
    <w:rsid w:val="00434336"/>
    <w:rsid w:val="00435082"/>
    <w:rsid w:val="004359AF"/>
    <w:rsid w:val="004376F4"/>
    <w:rsid w:val="0044205A"/>
    <w:rsid w:val="00445A52"/>
    <w:rsid w:val="0044660F"/>
    <w:rsid w:val="00446737"/>
    <w:rsid w:val="0044766A"/>
    <w:rsid w:val="00451D75"/>
    <w:rsid w:val="00453004"/>
    <w:rsid w:val="00455A63"/>
    <w:rsid w:val="00455B98"/>
    <w:rsid w:val="0045700F"/>
    <w:rsid w:val="00457EFA"/>
    <w:rsid w:val="00461905"/>
    <w:rsid w:val="0046370B"/>
    <w:rsid w:val="00466330"/>
    <w:rsid w:val="00470A24"/>
    <w:rsid w:val="00470B4D"/>
    <w:rsid w:val="004724F7"/>
    <w:rsid w:val="00474F96"/>
    <w:rsid w:val="00480004"/>
    <w:rsid w:val="00482D18"/>
    <w:rsid w:val="00483FE3"/>
    <w:rsid w:val="00485DCA"/>
    <w:rsid w:val="00490983"/>
    <w:rsid w:val="00491CCB"/>
    <w:rsid w:val="00492B04"/>
    <w:rsid w:val="0049358B"/>
    <w:rsid w:val="00493799"/>
    <w:rsid w:val="00494028"/>
    <w:rsid w:val="0049450F"/>
    <w:rsid w:val="004A0B3B"/>
    <w:rsid w:val="004A0C1B"/>
    <w:rsid w:val="004A3418"/>
    <w:rsid w:val="004A3584"/>
    <w:rsid w:val="004A37C7"/>
    <w:rsid w:val="004A4217"/>
    <w:rsid w:val="004B0B8C"/>
    <w:rsid w:val="004B1E1B"/>
    <w:rsid w:val="004B20C8"/>
    <w:rsid w:val="004B460F"/>
    <w:rsid w:val="004B4923"/>
    <w:rsid w:val="004B4E64"/>
    <w:rsid w:val="004B579D"/>
    <w:rsid w:val="004B5A51"/>
    <w:rsid w:val="004B6130"/>
    <w:rsid w:val="004C0DE9"/>
    <w:rsid w:val="004C2693"/>
    <w:rsid w:val="004C3FA4"/>
    <w:rsid w:val="004C5B1B"/>
    <w:rsid w:val="004C7439"/>
    <w:rsid w:val="004C7D18"/>
    <w:rsid w:val="004D256E"/>
    <w:rsid w:val="004D2EDA"/>
    <w:rsid w:val="004D34B9"/>
    <w:rsid w:val="004D4BC6"/>
    <w:rsid w:val="004E3A7D"/>
    <w:rsid w:val="004E48E2"/>
    <w:rsid w:val="004E611E"/>
    <w:rsid w:val="004F310F"/>
    <w:rsid w:val="004F338F"/>
    <w:rsid w:val="004F36CE"/>
    <w:rsid w:val="004F4D56"/>
    <w:rsid w:val="004F542A"/>
    <w:rsid w:val="004F6611"/>
    <w:rsid w:val="00500DDD"/>
    <w:rsid w:val="00500E0F"/>
    <w:rsid w:val="00502639"/>
    <w:rsid w:val="00502899"/>
    <w:rsid w:val="00503A0E"/>
    <w:rsid w:val="00504097"/>
    <w:rsid w:val="005045FD"/>
    <w:rsid w:val="005078AB"/>
    <w:rsid w:val="00510AE8"/>
    <w:rsid w:val="005114E2"/>
    <w:rsid w:val="00513142"/>
    <w:rsid w:val="00513E88"/>
    <w:rsid w:val="00515664"/>
    <w:rsid w:val="00521926"/>
    <w:rsid w:val="00522E93"/>
    <w:rsid w:val="00524ABA"/>
    <w:rsid w:val="00526B3D"/>
    <w:rsid w:val="00532348"/>
    <w:rsid w:val="00534214"/>
    <w:rsid w:val="00540C7B"/>
    <w:rsid w:val="00541E65"/>
    <w:rsid w:val="005435AE"/>
    <w:rsid w:val="00543C2E"/>
    <w:rsid w:val="00544A99"/>
    <w:rsid w:val="00545030"/>
    <w:rsid w:val="00545B8D"/>
    <w:rsid w:val="00546DC1"/>
    <w:rsid w:val="00547278"/>
    <w:rsid w:val="00550D2E"/>
    <w:rsid w:val="0055298A"/>
    <w:rsid w:val="00553C1A"/>
    <w:rsid w:val="00560060"/>
    <w:rsid w:val="005637C9"/>
    <w:rsid w:val="00564673"/>
    <w:rsid w:val="005658D5"/>
    <w:rsid w:val="00566A33"/>
    <w:rsid w:val="0057020D"/>
    <w:rsid w:val="00571C69"/>
    <w:rsid w:val="00574FE5"/>
    <w:rsid w:val="00576E74"/>
    <w:rsid w:val="005824C1"/>
    <w:rsid w:val="00582FA7"/>
    <w:rsid w:val="0058455A"/>
    <w:rsid w:val="00585984"/>
    <w:rsid w:val="005861B8"/>
    <w:rsid w:val="005869FB"/>
    <w:rsid w:val="005933AA"/>
    <w:rsid w:val="005A112C"/>
    <w:rsid w:val="005A1BCD"/>
    <w:rsid w:val="005A1CA2"/>
    <w:rsid w:val="005A26A9"/>
    <w:rsid w:val="005A2B0D"/>
    <w:rsid w:val="005A2DE0"/>
    <w:rsid w:val="005A5E74"/>
    <w:rsid w:val="005A7566"/>
    <w:rsid w:val="005B1266"/>
    <w:rsid w:val="005B25E2"/>
    <w:rsid w:val="005B4593"/>
    <w:rsid w:val="005B51B2"/>
    <w:rsid w:val="005B6C4D"/>
    <w:rsid w:val="005C0234"/>
    <w:rsid w:val="005C2A4F"/>
    <w:rsid w:val="005C3170"/>
    <w:rsid w:val="005D1D36"/>
    <w:rsid w:val="005D1F8B"/>
    <w:rsid w:val="005D227C"/>
    <w:rsid w:val="005D29D3"/>
    <w:rsid w:val="005D52B3"/>
    <w:rsid w:val="005D54E2"/>
    <w:rsid w:val="005D71D6"/>
    <w:rsid w:val="005E1682"/>
    <w:rsid w:val="005E5CD7"/>
    <w:rsid w:val="005E62AE"/>
    <w:rsid w:val="005E76E8"/>
    <w:rsid w:val="005F00DD"/>
    <w:rsid w:val="005F148B"/>
    <w:rsid w:val="005F29AB"/>
    <w:rsid w:val="005F2A3F"/>
    <w:rsid w:val="005F2CAD"/>
    <w:rsid w:val="005F3736"/>
    <w:rsid w:val="005F3C1E"/>
    <w:rsid w:val="005F788B"/>
    <w:rsid w:val="00602DF4"/>
    <w:rsid w:val="00605D9E"/>
    <w:rsid w:val="0060688C"/>
    <w:rsid w:val="00606F8A"/>
    <w:rsid w:val="006123EC"/>
    <w:rsid w:val="00612EA6"/>
    <w:rsid w:val="006141D7"/>
    <w:rsid w:val="006143A7"/>
    <w:rsid w:val="0061448A"/>
    <w:rsid w:val="00616256"/>
    <w:rsid w:val="006172A1"/>
    <w:rsid w:val="00617F6B"/>
    <w:rsid w:val="00620469"/>
    <w:rsid w:val="0062288F"/>
    <w:rsid w:val="00625BF3"/>
    <w:rsid w:val="00630EFD"/>
    <w:rsid w:val="0063771D"/>
    <w:rsid w:val="00641C3E"/>
    <w:rsid w:val="00641DB1"/>
    <w:rsid w:val="006443D2"/>
    <w:rsid w:val="00644B20"/>
    <w:rsid w:val="00645220"/>
    <w:rsid w:val="00650046"/>
    <w:rsid w:val="006544BC"/>
    <w:rsid w:val="0065497F"/>
    <w:rsid w:val="00655E93"/>
    <w:rsid w:val="00662A71"/>
    <w:rsid w:val="00662D53"/>
    <w:rsid w:val="006633CD"/>
    <w:rsid w:val="0066349F"/>
    <w:rsid w:val="00665140"/>
    <w:rsid w:val="006667FE"/>
    <w:rsid w:val="00667608"/>
    <w:rsid w:val="00674F07"/>
    <w:rsid w:val="00674F0E"/>
    <w:rsid w:val="006765AA"/>
    <w:rsid w:val="00677206"/>
    <w:rsid w:val="0068260E"/>
    <w:rsid w:val="00686ED9"/>
    <w:rsid w:val="00687986"/>
    <w:rsid w:val="00687B69"/>
    <w:rsid w:val="00690661"/>
    <w:rsid w:val="006921AC"/>
    <w:rsid w:val="006951E6"/>
    <w:rsid w:val="006954AF"/>
    <w:rsid w:val="00695515"/>
    <w:rsid w:val="00695BBC"/>
    <w:rsid w:val="006A19EB"/>
    <w:rsid w:val="006A314F"/>
    <w:rsid w:val="006A34B1"/>
    <w:rsid w:val="006A34C1"/>
    <w:rsid w:val="006A62A1"/>
    <w:rsid w:val="006A6CA5"/>
    <w:rsid w:val="006B22DD"/>
    <w:rsid w:val="006B5090"/>
    <w:rsid w:val="006B592F"/>
    <w:rsid w:val="006B6283"/>
    <w:rsid w:val="006B6E34"/>
    <w:rsid w:val="006B6F91"/>
    <w:rsid w:val="006C1AF3"/>
    <w:rsid w:val="006C1F5D"/>
    <w:rsid w:val="006C36C8"/>
    <w:rsid w:val="006C3B4C"/>
    <w:rsid w:val="006C456D"/>
    <w:rsid w:val="006C52B6"/>
    <w:rsid w:val="006C7797"/>
    <w:rsid w:val="006D1108"/>
    <w:rsid w:val="006D2798"/>
    <w:rsid w:val="006D291E"/>
    <w:rsid w:val="006D50CA"/>
    <w:rsid w:val="006D7327"/>
    <w:rsid w:val="006E02D9"/>
    <w:rsid w:val="006E0962"/>
    <w:rsid w:val="006E2C72"/>
    <w:rsid w:val="006E3634"/>
    <w:rsid w:val="006E52E4"/>
    <w:rsid w:val="006E5F07"/>
    <w:rsid w:val="006F0FCD"/>
    <w:rsid w:val="006F1B69"/>
    <w:rsid w:val="006F3507"/>
    <w:rsid w:val="006F5CE8"/>
    <w:rsid w:val="006F66F9"/>
    <w:rsid w:val="0070180D"/>
    <w:rsid w:val="00703A84"/>
    <w:rsid w:val="007050A6"/>
    <w:rsid w:val="007065B4"/>
    <w:rsid w:val="00706C54"/>
    <w:rsid w:val="00707F83"/>
    <w:rsid w:val="0071015E"/>
    <w:rsid w:val="00711511"/>
    <w:rsid w:val="007161AC"/>
    <w:rsid w:val="00716EB3"/>
    <w:rsid w:val="007177E2"/>
    <w:rsid w:val="00726638"/>
    <w:rsid w:val="007307FF"/>
    <w:rsid w:val="00734C64"/>
    <w:rsid w:val="00736048"/>
    <w:rsid w:val="00736311"/>
    <w:rsid w:val="007364A1"/>
    <w:rsid w:val="007364A7"/>
    <w:rsid w:val="00736D6B"/>
    <w:rsid w:val="00740370"/>
    <w:rsid w:val="00740755"/>
    <w:rsid w:val="00741D72"/>
    <w:rsid w:val="00742599"/>
    <w:rsid w:val="00743B27"/>
    <w:rsid w:val="00743C09"/>
    <w:rsid w:val="007457FC"/>
    <w:rsid w:val="007458D7"/>
    <w:rsid w:val="00745C2C"/>
    <w:rsid w:val="00746889"/>
    <w:rsid w:val="007470BE"/>
    <w:rsid w:val="00750077"/>
    <w:rsid w:val="00753CE0"/>
    <w:rsid w:val="00754751"/>
    <w:rsid w:val="00754B80"/>
    <w:rsid w:val="00756269"/>
    <w:rsid w:val="0075631C"/>
    <w:rsid w:val="00757FC2"/>
    <w:rsid w:val="00760F54"/>
    <w:rsid w:val="007655A0"/>
    <w:rsid w:val="0076591A"/>
    <w:rsid w:val="00765A7D"/>
    <w:rsid w:val="00766447"/>
    <w:rsid w:val="007701FA"/>
    <w:rsid w:val="00771228"/>
    <w:rsid w:val="0077214B"/>
    <w:rsid w:val="0077256F"/>
    <w:rsid w:val="0077398E"/>
    <w:rsid w:val="007758C9"/>
    <w:rsid w:val="00776321"/>
    <w:rsid w:val="007767E0"/>
    <w:rsid w:val="007768E3"/>
    <w:rsid w:val="0077761D"/>
    <w:rsid w:val="007829A0"/>
    <w:rsid w:val="00783A42"/>
    <w:rsid w:val="00785431"/>
    <w:rsid w:val="00785EAE"/>
    <w:rsid w:val="00786EAF"/>
    <w:rsid w:val="007879EF"/>
    <w:rsid w:val="00792713"/>
    <w:rsid w:val="0079315B"/>
    <w:rsid w:val="007933F9"/>
    <w:rsid w:val="00794366"/>
    <w:rsid w:val="007944E5"/>
    <w:rsid w:val="00796113"/>
    <w:rsid w:val="00796A9D"/>
    <w:rsid w:val="00796ABA"/>
    <w:rsid w:val="007A1E31"/>
    <w:rsid w:val="007A21D7"/>
    <w:rsid w:val="007A23F7"/>
    <w:rsid w:val="007A244E"/>
    <w:rsid w:val="007A2B6C"/>
    <w:rsid w:val="007A6A78"/>
    <w:rsid w:val="007A7338"/>
    <w:rsid w:val="007A7F87"/>
    <w:rsid w:val="007B0527"/>
    <w:rsid w:val="007B13FC"/>
    <w:rsid w:val="007B1A64"/>
    <w:rsid w:val="007B3898"/>
    <w:rsid w:val="007B3AA5"/>
    <w:rsid w:val="007B5A67"/>
    <w:rsid w:val="007B7DC1"/>
    <w:rsid w:val="007C08EC"/>
    <w:rsid w:val="007C1016"/>
    <w:rsid w:val="007C28AF"/>
    <w:rsid w:val="007D26A7"/>
    <w:rsid w:val="007D2C7A"/>
    <w:rsid w:val="007D4790"/>
    <w:rsid w:val="007D4BE8"/>
    <w:rsid w:val="007D4F0D"/>
    <w:rsid w:val="007D5612"/>
    <w:rsid w:val="007D5DA4"/>
    <w:rsid w:val="007D7E8B"/>
    <w:rsid w:val="007E0622"/>
    <w:rsid w:val="007E1627"/>
    <w:rsid w:val="007E2987"/>
    <w:rsid w:val="007E312F"/>
    <w:rsid w:val="007E4018"/>
    <w:rsid w:val="007E6B59"/>
    <w:rsid w:val="007E6EDD"/>
    <w:rsid w:val="007E70A3"/>
    <w:rsid w:val="007F25CD"/>
    <w:rsid w:val="007F2A6D"/>
    <w:rsid w:val="007F339F"/>
    <w:rsid w:val="007F6141"/>
    <w:rsid w:val="007F6910"/>
    <w:rsid w:val="007F6A49"/>
    <w:rsid w:val="007F7084"/>
    <w:rsid w:val="007F7309"/>
    <w:rsid w:val="007F73A9"/>
    <w:rsid w:val="007F785E"/>
    <w:rsid w:val="00803F6B"/>
    <w:rsid w:val="00807941"/>
    <w:rsid w:val="00811158"/>
    <w:rsid w:val="008112DB"/>
    <w:rsid w:val="0081156D"/>
    <w:rsid w:val="0081185C"/>
    <w:rsid w:val="00812F06"/>
    <w:rsid w:val="00813965"/>
    <w:rsid w:val="008200CB"/>
    <w:rsid w:val="00820EF8"/>
    <w:rsid w:val="0082690B"/>
    <w:rsid w:val="008318A3"/>
    <w:rsid w:val="0083238A"/>
    <w:rsid w:val="0083239F"/>
    <w:rsid w:val="00832A57"/>
    <w:rsid w:val="00832D33"/>
    <w:rsid w:val="008336EA"/>
    <w:rsid w:val="008362B3"/>
    <w:rsid w:val="00840EC2"/>
    <w:rsid w:val="0084109E"/>
    <w:rsid w:val="00841DFE"/>
    <w:rsid w:val="00842A7B"/>
    <w:rsid w:val="00842D6C"/>
    <w:rsid w:val="008430AF"/>
    <w:rsid w:val="00843B9F"/>
    <w:rsid w:val="00846366"/>
    <w:rsid w:val="008465D8"/>
    <w:rsid w:val="00850BB3"/>
    <w:rsid w:val="00850C2D"/>
    <w:rsid w:val="008513C7"/>
    <w:rsid w:val="0085250F"/>
    <w:rsid w:val="00852B33"/>
    <w:rsid w:val="00854552"/>
    <w:rsid w:val="008614D6"/>
    <w:rsid w:val="0086323E"/>
    <w:rsid w:val="008638AF"/>
    <w:rsid w:val="0086477F"/>
    <w:rsid w:val="0087227A"/>
    <w:rsid w:val="00873BF7"/>
    <w:rsid w:val="00875B91"/>
    <w:rsid w:val="008809ED"/>
    <w:rsid w:val="00880E33"/>
    <w:rsid w:val="00886969"/>
    <w:rsid w:val="008906A4"/>
    <w:rsid w:val="008907AB"/>
    <w:rsid w:val="00890A44"/>
    <w:rsid w:val="00891EEE"/>
    <w:rsid w:val="008926E5"/>
    <w:rsid w:val="008948D9"/>
    <w:rsid w:val="008968E8"/>
    <w:rsid w:val="008A036E"/>
    <w:rsid w:val="008A6AE3"/>
    <w:rsid w:val="008B2280"/>
    <w:rsid w:val="008B36E7"/>
    <w:rsid w:val="008C0A65"/>
    <w:rsid w:val="008C2D22"/>
    <w:rsid w:val="008C3C23"/>
    <w:rsid w:val="008C669F"/>
    <w:rsid w:val="008C66DF"/>
    <w:rsid w:val="008C70E6"/>
    <w:rsid w:val="008D0852"/>
    <w:rsid w:val="008D0D1D"/>
    <w:rsid w:val="008D1CF3"/>
    <w:rsid w:val="008D27DB"/>
    <w:rsid w:val="008D28AC"/>
    <w:rsid w:val="008D2C74"/>
    <w:rsid w:val="008D369C"/>
    <w:rsid w:val="008D4515"/>
    <w:rsid w:val="008D66F2"/>
    <w:rsid w:val="008D6A43"/>
    <w:rsid w:val="008D7DF1"/>
    <w:rsid w:val="008E38D2"/>
    <w:rsid w:val="008E41FB"/>
    <w:rsid w:val="008E7256"/>
    <w:rsid w:val="008E77BD"/>
    <w:rsid w:val="008F1A45"/>
    <w:rsid w:val="008F3D7B"/>
    <w:rsid w:val="008F48E8"/>
    <w:rsid w:val="00901CBC"/>
    <w:rsid w:val="00910773"/>
    <w:rsid w:val="0091120C"/>
    <w:rsid w:val="00911EEC"/>
    <w:rsid w:val="009152DF"/>
    <w:rsid w:val="00915B77"/>
    <w:rsid w:val="00917396"/>
    <w:rsid w:val="009221AF"/>
    <w:rsid w:val="00922D85"/>
    <w:rsid w:val="009304CD"/>
    <w:rsid w:val="00930571"/>
    <w:rsid w:val="00930E1B"/>
    <w:rsid w:val="00933720"/>
    <w:rsid w:val="00935636"/>
    <w:rsid w:val="00936ADD"/>
    <w:rsid w:val="009378F4"/>
    <w:rsid w:val="0094082B"/>
    <w:rsid w:val="009463C9"/>
    <w:rsid w:val="00950280"/>
    <w:rsid w:val="00952BBA"/>
    <w:rsid w:val="00953783"/>
    <w:rsid w:val="00954A53"/>
    <w:rsid w:val="009573BD"/>
    <w:rsid w:val="00960371"/>
    <w:rsid w:val="0096339E"/>
    <w:rsid w:val="00963A5B"/>
    <w:rsid w:val="0096608F"/>
    <w:rsid w:val="00966263"/>
    <w:rsid w:val="0097021D"/>
    <w:rsid w:val="009709EE"/>
    <w:rsid w:val="0097294F"/>
    <w:rsid w:val="00972D07"/>
    <w:rsid w:val="00976784"/>
    <w:rsid w:val="00977246"/>
    <w:rsid w:val="00980813"/>
    <w:rsid w:val="00980940"/>
    <w:rsid w:val="00980D09"/>
    <w:rsid w:val="009831D1"/>
    <w:rsid w:val="00983DA5"/>
    <w:rsid w:val="009840D0"/>
    <w:rsid w:val="00984F0D"/>
    <w:rsid w:val="009852FD"/>
    <w:rsid w:val="00986549"/>
    <w:rsid w:val="0099011C"/>
    <w:rsid w:val="0099072A"/>
    <w:rsid w:val="00990941"/>
    <w:rsid w:val="0099456C"/>
    <w:rsid w:val="00994C54"/>
    <w:rsid w:val="00995268"/>
    <w:rsid w:val="009A1C53"/>
    <w:rsid w:val="009A2135"/>
    <w:rsid w:val="009A27E4"/>
    <w:rsid w:val="009A668E"/>
    <w:rsid w:val="009A671C"/>
    <w:rsid w:val="009A6D33"/>
    <w:rsid w:val="009A72A3"/>
    <w:rsid w:val="009A738A"/>
    <w:rsid w:val="009A7911"/>
    <w:rsid w:val="009B3F7F"/>
    <w:rsid w:val="009B4541"/>
    <w:rsid w:val="009B45AB"/>
    <w:rsid w:val="009B7602"/>
    <w:rsid w:val="009B7CF4"/>
    <w:rsid w:val="009C0240"/>
    <w:rsid w:val="009C05D8"/>
    <w:rsid w:val="009C2B8B"/>
    <w:rsid w:val="009C3387"/>
    <w:rsid w:val="009C5C3D"/>
    <w:rsid w:val="009C6ABE"/>
    <w:rsid w:val="009D3019"/>
    <w:rsid w:val="009D37B8"/>
    <w:rsid w:val="009D4B68"/>
    <w:rsid w:val="009D5E4B"/>
    <w:rsid w:val="009D679D"/>
    <w:rsid w:val="009D6D23"/>
    <w:rsid w:val="009D707F"/>
    <w:rsid w:val="009D75F3"/>
    <w:rsid w:val="009E07D9"/>
    <w:rsid w:val="009E28CF"/>
    <w:rsid w:val="009E2B16"/>
    <w:rsid w:val="009E4469"/>
    <w:rsid w:val="009E46AB"/>
    <w:rsid w:val="009E5801"/>
    <w:rsid w:val="009E69AA"/>
    <w:rsid w:val="009F1B34"/>
    <w:rsid w:val="009F1E58"/>
    <w:rsid w:val="009F447F"/>
    <w:rsid w:val="00A00723"/>
    <w:rsid w:val="00A00C2C"/>
    <w:rsid w:val="00A019E4"/>
    <w:rsid w:val="00A02509"/>
    <w:rsid w:val="00A03595"/>
    <w:rsid w:val="00A067D9"/>
    <w:rsid w:val="00A06DC9"/>
    <w:rsid w:val="00A103AA"/>
    <w:rsid w:val="00A10798"/>
    <w:rsid w:val="00A11670"/>
    <w:rsid w:val="00A118B5"/>
    <w:rsid w:val="00A11C51"/>
    <w:rsid w:val="00A1280C"/>
    <w:rsid w:val="00A137E9"/>
    <w:rsid w:val="00A143C2"/>
    <w:rsid w:val="00A148E9"/>
    <w:rsid w:val="00A16671"/>
    <w:rsid w:val="00A172FD"/>
    <w:rsid w:val="00A17E38"/>
    <w:rsid w:val="00A21123"/>
    <w:rsid w:val="00A22B2A"/>
    <w:rsid w:val="00A2364F"/>
    <w:rsid w:val="00A25BD9"/>
    <w:rsid w:val="00A31DC5"/>
    <w:rsid w:val="00A33360"/>
    <w:rsid w:val="00A34A19"/>
    <w:rsid w:val="00A36808"/>
    <w:rsid w:val="00A36FF4"/>
    <w:rsid w:val="00A37E4A"/>
    <w:rsid w:val="00A43148"/>
    <w:rsid w:val="00A4358C"/>
    <w:rsid w:val="00A50510"/>
    <w:rsid w:val="00A52250"/>
    <w:rsid w:val="00A54F58"/>
    <w:rsid w:val="00A5575A"/>
    <w:rsid w:val="00A568CA"/>
    <w:rsid w:val="00A6087A"/>
    <w:rsid w:val="00A64070"/>
    <w:rsid w:val="00A659CC"/>
    <w:rsid w:val="00A71108"/>
    <w:rsid w:val="00A711C5"/>
    <w:rsid w:val="00A72EC3"/>
    <w:rsid w:val="00A74FB6"/>
    <w:rsid w:val="00A758A7"/>
    <w:rsid w:val="00A76778"/>
    <w:rsid w:val="00A76A69"/>
    <w:rsid w:val="00A773EB"/>
    <w:rsid w:val="00A81AF5"/>
    <w:rsid w:val="00A844A7"/>
    <w:rsid w:val="00A84EA2"/>
    <w:rsid w:val="00A86BF5"/>
    <w:rsid w:val="00A87431"/>
    <w:rsid w:val="00A90760"/>
    <w:rsid w:val="00A9205A"/>
    <w:rsid w:val="00A928C6"/>
    <w:rsid w:val="00A93BCF"/>
    <w:rsid w:val="00A96494"/>
    <w:rsid w:val="00A96AFC"/>
    <w:rsid w:val="00A96CC5"/>
    <w:rsid w:val="00AA2B77"/>
    <w:rsid w:val="00AA4179"/>
    <w:rsid w:val="00AA5228"/>
    <w:rsid w:val="00AA5545"/>
    <w:rsid w:val="00AA65AA"/>
    <w:rsid w:val="00AB024D"/>
    <w:rsid w:val="00AB094C"/>
    <w:rsid w:val="00AB1016"/>
    <w:rsid w:val="00AB11A8"/>
    <w:rsid w:val="00AB1FDB"/>
    <w:rsid w:val="00AB27F2"/>
    <w:rsid w:val="00AB33BB"/>
    <w:rsid w:val="00AB482F"/>
    <w:rsid w:val="00AB7809"/>
    <w:rsid w:val="00AB79BA"/>
    <w:rsid w:val="00AC0187"/>
    <w:rsid w:val="00AC020B"/>
    <w:rsid w:val="00AC0D9F"/>
    <w:rsid w:val="00AC18D1"/>
    <w:rsid w:val="00AC5477"/>
    <w:rsid w:val="00AC702A"/>
    <w:rsid w:val="00AD2D81"/>
    <w:rsid w:val="00AD614D"/>
    <w:rsid w:val="00AD6FD4"/>
    <w:rsid w:val="00AD7A15"/>
    <w:rsid w:val="00AD7EF2"/>
    <w:rsid w:val="00AE3B89"/>
    <w:rsid w:val="00AE4874"/>
    <w:rsid w:val="00AE5171"/>
    <w:rsid w:val="00AE560C"/>
    <w:rsid w:val="00AE57F4"/>
    <w:rsid w:val="00AF12A2"/>
    <w:rsid w:val="00AF12DA"/>
    <w:rsid w:val="00AF2030"/>
    <w:rsid w:val="00AF232D"/>
    <w:rsid w:val="00B0064C"/>
    <w:rsid w:val="00B01105"/>
    <w:rsid w:val="00B02E55"/>
    <w:rsid w:val="00B04C2C"/>
    <w:rsid w:val="00B0580B"/>
    <w:rsid w:val="00B05C5B"/>
    <w:rsid w:val="00B07B41"/>
    <w:rsid w:val="00B07B61"/>
    <w:rsid w:val="00B10709"/>
    <w:rsid w:val="00B10DDC"/>
    <w:rsid w:val="00B129C4"/>
    <w:rsid w:val="00B145B0"/>
    <w:rsid w:val="00B170F8"/>
    <w:rsid w:val="00B1736A"/>
    <w:rsid w:val="00B17B50"/>
    <w:rsid w:val="00B20933"/>
    <w:rsid w:val="00B23370"/>
    <w:rsid w:val="00B23FA9"/>
    <w:rsid w:val="00B240DD"/>
    <w:rsid w:val="00B25CA9"/>
    <w:rsid w:val="00B25D53"/>
    <w:rsid w:val="00B26A03"/>
    <w:rsid w:val="00B308C4"/>
    <w:rsid w:val="00B332BD"/>
    <w:rsid w:val="00B353CA"/>
    <w:rsid w:val="00B35CCF"/>
    <w:rsid w:val="00B36585"/>
    <w:rsid w:val="00B408AE"/>
    <w:rsid w:val="00B40D05"/>
    <w:rsid w:val="00B410D5"/>
    <w:rsid w:val="00B417D0"/>
    <w:rsid w:val="00B42F6B"/>
    <w:rsid w:val="00B452A7"/>
    <w:rsid w:val="00B50B47"/>
    <w:rsid w:val="00B5100B"/>
    <w:rsid w:val="00B534F0"/>
    <w:rsid w:val="00B53A81"/>
    <w:rsid w:val="00B53D0F"/>
    <w:rsid w:val="00B54022"/>
    <w:rsid w:val="00B55A92"/>
    <w:rsid w:val="00B562A5"/>
    <w:rsid w:val="00B56DF8"/>
    <w:rsid w:val="00B57EE4"/>
    <w:rsid w:val="00B62117"/>
    <w:rsid w:val="00B64962"/>
    <w:rsid w:val="00B650F1"/>
    <w:rsid w:val="00B656FD"/>
    <w:rsid w:val="00B67130"/>
    <w:rsid w:val="00B675B1"/>
    <w:rsid w:val="00B7039F"/>
    <w:rsid w:val="00B76ADB"/>
    <w:rsid w:val="00B80AE7"/>
    <w:rsid w:val="00B80E85"/>
    <w:rsid w:val="00B811A3"/>
    <w:rsid w:val="00B84ED1"/>
    <w:rsid w:val="00B86327"/>
    <w:rsid w:val="00B87034"/>
    <w:rsid w:val="00B9022D"/>
    <w:rsid w:val="00B92589"/>
    <w:rsid w:val="00B92AC4"/>
    <w:rsid w:val="00B9300A"/>
    <w:rsid w:val="00B931EC"/>
    <w:rsid w:val="00B94201"/>
    <w:rsid w:val="00BA3330"/>
    <w:rsid w:val="00BA4304"/>
    <w:rsid w:val="00BA6F58"/>
    <w:rsid w:val="00BB0CAD"/>
    <w:rsid w:val="00BB186E"/>
    <w:rsid w:val="00BB28AD"/>
    <w:rsid w:val="00BB6033"/>
    <w:rsid w:val="00BC000E"/>
    <w:rsid w:val="00BC03FC"/>
    <w:rsid w:val="00BC615E"/>
    <w:rsid w:val="00BC74E6"/>
    <w:rsid w:val="00BD0899"/>
    <w:rsid w:val="00BD1363"/>
    <w:rsid w:val="00BD1A62"/>
    <w:rsid w:val="00BD2974"/>
    <w:rsid w:val="00BD3EF3"/>
    <w:rsid w:val="00BD664A"/>
    <w:rsid w:val="00BD68E2"/>
    <w:rsid w:val="00BD727D"/>
    <w:rsid w:val="00BE22B6"/>
    <w:rsid w:val="00BE74A3"/>
    <w:rsid w:val="00BF046B"/>
    <w:rsid w:val="00BF3955"/>
    <w:rsid w:val="00BF4D9C"/>
    <w:rsid w:val="00BF5C37"/>
    <w:rsid w:val="00BF77D0"/>
    <w:rsid w:val="00C00EA5"/>
    <w:rsid w:val="00C03320"/>
    <w:rsid w:val="00C03A0D"/>
    <w:rsid w:val="00C03E91"/>
    <w:rsid w:val="00C06113"/>
    <w:rsid w:val="00C06A9D"/>
    <w:rsid w:val="00C11251"/>
    <w:rsid w:val="00C11444"/>
    <w:rsid w:val="00C1164C"/>
    <w:rsid w:val="00C123C2"/>
    <w:rsid w:val="00C12463"/>
    <w:rsid w:val="00C129FC"/>
    <w:rsid w:val="00C13C81"/>
    <w:rsid w:val="00C144FE"/>
    <w:rsid w:val="00C17EA1"/>
    <w:rsid w:val="00C20363"/>
    <w:rsid w:val="00C23536"/>
    <w:rsid w:val="00C2463D"/>
    <w:rsid w:val="00C255E1"/>
    <w:rsid w:val="00C25BBC"/>
    <w:rsid w:val="00C26287"/>
    <w:rsid w:val="00C26D76"/>
    <w:rsid w:val="00C40D44"/>
    <w:rsid w:val="00C42D7A"/>
    <w:rsid w:val="00C43427"/>
    <w:rsid w:val="00C45B38"/>
    <w:rsid w:val="00C460D5"/>
    <w:rsid w:val="00C47BD9"/>
    <w:rsid w:val="00C50C90"/>
    <w:rsid w:val="00C50DDF"/>
    <w:rsid w:val="00C5461E"/>
    <w:rsid w:val="00C5701E"/>
    <w:rsid w:val="00C57313"/>
    <w:rsid w:val="00C57B24"/>
    <w:rsid w:val="00C57FE5"/>
    <w:rsid w:val="00C60E95"/>
    <w:rsid w:val="00C6266F"/>
    <w:rsid w:val="00C664FF"/>
    <w:rsid w:val="00C707EF"/>
    <w:rsid w:val="00C718D9"/>
    <w:rsid w:val="00C72997"/>
    <w:rsid w:val="00C729EC"/>
    <w:rsid w:val="00C75DCF"/>
    <w:rsid w:val="00C802AA"/>
    <w:rsid w:val="00C80301"/>
    <w:rsid w:val="00C81127"/>
    <w:rsid w:val="00C814E3"/>
    <w:rsid w:val="00C83E88"/>
    <w:rsid w:val="00C859D1"/>
    <w:rsid w:val="00C878A5"/>
    <w:rsid w:val="00C90FD6"/>
    <w:rsid w:val="00C91462"/>
    <w:rsid w:val="00C91ACD"/>
    <w:rsid w:val="00C92CD6"/>
    <w:rsid w:val="00C942C5"/>
    <w:rsid w:val="00C96D7B"/>
    <w:rsid w:val="00CA004A"/>
    <w:rsid w:val="00CA174B"/>
    <w:rsid w:val="00CA1D2D"/>
    <w:rsid w:val="00CA2F9E"/>
    <w:rsid w:val="00CA5282"/>
    <w:rsid w:val="00CA5B04"/>
    <w:rsid w:val="00CB134F"/>
    <w:rsid w:val="00CB239C"/>
    <w:rsid w:val="00CB23F3"/>
    <w:rsid w:val="00CB307A"/>
    <w:rsid w:val="00CB586E"/>
    <w:rsid w:val="00CB59F5"/>
    <w:rsid w:val="00CB66A6"/>
    <w:rsid w:val="00CB7574"/>
    <w:rsid w:val="00CC1656"/>
    <w:rsid w:val="00CC1ED2"/>
    <w:rsid w:val="00CC418A"/>
    <w:rsid w:val="00CC53FF"/>
    <w:rsid w:val="00CC6625"/>
    <w:rsid w:val="00CC795D"/>
    <w:rsid w:val="00CD04C0"/>
    <w:rsid w:val="00CD1121"/>
    <w:rsid w:val="00CD1DFD"/>
    <w:rsid w:val="00CD1E6A"/>
    <w:rsid w:val="00CD4E2D"/>
    <w:rsid w:val="00CD5364"/>
    <w:rsid w:val="00CE01A5"/>
    <w:rsid w:val="00CE0988"/>
    <w:rsid w:val="00CE26DF"/>
    <w:rsid w:val="00CE3535"/>
    <w:rsid w:val="00CE40D4"/>
    <w:rsid w:val="00CE567F"/>
    <w:rsid w:val="00CE5F20"/>
    <w:rsid w:val="00CE7972"/>
    <w:rsid w:val="00CF3795"/>
    <w:rsid w:val="00CF3E57"/>
    <w:rsid w:val="00CF4183"/>
    <w:rsid w:val="00D00C35"/>
    <w:rsid w:val="00D02187"/>
    <w:rsid w:val="00D02887"/>
    <w:rsid w:val="00D1149E"/>
    <w:rsid w:val="00D11A05"/>
    <w:rsid w:val="00D123E5"/>
    <w:rsid w:val="00D1375C"/>
    <w:rsid w:val="00D1487F"/>
    <w:rsid w:val="00D14C63"/>
    <w:rsid w:val="00D150F2"/>
    <w:rsid w:val="00D15577"/>
    <w:rsid w:val="00D16BCC"/>
    <w:rsid w:val="00D239EE"/>
    <w:rsid w:val="00D24DC4"/>
    <w:rsid w:val="00D25776"/>
    <w:rsid w:val="00D25EDD"/>
    <w:rsid w:val="00D26494"/>
    <w:rsid w:val="00D30536"/>
    <w:rsid w:val="00D31AE1"/>
    <w:rsid w:val="00D37440"/>
    <w:rsid w:val="00D41EAD"/>
    <w:rsid w:val="00D44ADC"/>
    <w:rsid w:val="00D45995"/>
    <w:rsid w:val="00D4720B"/>
    <w:rsid w:val="00D47A04"/>
    <w:rsid w:val="00D506DC"/>
    <w:rsid w:val="00D52549"/>
    <w:rsid w:val="00D52EE8"/>
    <w:rsid w:val="00D54900"/>
    <w:rsid w:val="00D56215"/>
    <w:rsid w:val="00D56900"/>
    <w:rsid w:val="00D56AB2"/>
    <w:rsid w:val="00D6295F"/>
    <w:rsid w:val="00D641DF"/>
    <w:rsid w:val="00D71E6A"/>
    <w:rsid w:val="00D7201F"/>
    <w:rsid w:val="00D73C33"/>
    <w:rsid w:val="00D73F56"/>
    <w:rsid w:val="00D742A0"/>
    <w:rsid w:val="00D74863"/>
    <w:rsid w:val="00D769E6"/>
    <w:rsid w:val="00D778D9"/>
    <w:rsid w:val="00D8057A"/>
    <w:rsid w:val="00D8396D"/>
    <w:rsid w:val="00D8414C"/>
    <w:rsid w:val="00D854F3"/>
    <w:rsid w:val="00D85CE7"/>
    <w:rsid w:val="00D90284"/>
    <w:rsid w:val="00D91227"/>
    <w:rsid w:val="00D923C5"/>
    <w:rsid w:val="00D92E38"/>
    <w:rsid w:val="00D93BC7"/>
    <w:rsid w:val="00D945F1"/>
    <w:rsid w:val="00D94721"/>
    <w:rsid w:val="00D94AA7"/>
    <w:rsid w:val="00D94EF3"/>
    <w:rsid w:val="00D97A7E"/>
    <w:rsid w:val="00DA180E"/>
    <w:rsid w:val="00DA1C3F"/>
    <w:rsid w:val="00DA4538"/>
    <w:rsid w:val="00DA4864"/>
    <w:rsid w:val="00DA65E0"/>
    <w:rsid w:val="00DA6EFC"/>
    <w:rsid w:val="00DA71F9"/>
    <w:rsid w:val="00DB0E80"/>
    <w:rsid w:val="00DB34D1"/>
    <w:rsid w:val="00DB656A"/>
    <w:rsid w:val="00DC5047"/>
    <w:rsid w:val="00DC508B"/>
    <w:rsid w:val="00DC51E1"/>
    <w:rsid w:val="00DC593C"/>
    <w:rsid w:val="00DD0223"/>
    <w:rsid w:val="00DD0694"/>
    <w:rsid w:val="00DD1457"/>
    <w:rsid w:val="00DD337C"/>
    <w:rsid w:val="00DD558E"/>
    <w:rsid w:val="00DD5655"/>
    <w:rsid w:val="00DD6DD0"/>
    <w:rsid w:val="00DE181F"/>
    <w:rsid w:val="00DE1E42"/>
    <w:rsid w:val="00DE2A73"/>
    <w:rsid w:val="00DE3DDE"/>
    <w:rsid w:val="00DE43D8"/>
    <w:rsid w:val="00DE6A2F"/>
    <w:rsid w:val="00DE7B2C"/>
    <w:rsid w:val="00DF37D1"/>
    <w:rsid w:val="00DF417C"/>
    <w:rsid w:val="00DF477F"/>
    <w:rsid w:val="00DF5149"/>
    <w:rsid w:val="00DF5880"/>
    <w:rsid w:val="00DF73FA"/>
    <w:rsid w:val="00E0322D"/>
    <w:rsid w:val="00E039A1"/>
    <w:rsid w:val="00E04D24"/>
    <w:rsid w:val="00E06262"/>
    <w:rsid w:val="00E2048F"/>
    <w:rsid w:val="00E22C78"/>
    <w:rsid w:val="00E22D9D"/>
    <w:rsid w:val="00E265A6"/>
    <w:rsid w:val="00E27BE3"/>
    <w:rsid w:val="00E27FD7"/>
    <w:rsid w:val="00E30524"/>
    <w:rsid w:val="00E30F44"/>
    <w:rsid w:val="00E31565"/>
    <w:rsid w:val="00E31E39"/>
    <w:rsid w:val="00E326D2"/>
    <w:rsid w:val="00E33990"/>
    <w:rsid w:val="00E3419D"/>
    <w:rsid w:val="00E3619C"/>
    <w:rsid w:val="00E36272"/>
    <w:rsid w:val="00E42DC4"/>
    <w:rsid w:val="00E43E80"/>
    <w:rsid w:val="00E46B25"/>
    <w:rsid w:val="00E46E7E"/>
    <w:rsid w:val="00E53BC1"/>
    <w:rsid w:val="00E57F7D"/>
    <w:rsid w:val="00E627CB"/>
    <w:rsid w:val="00E639A4"/>
    <w:rsid w:val="00E63B08"/>
    <w:rsid w:val="00E64EA1"/>
    <w:rsid w:val="00E70066"/>
    <w:rsid w:val="00E71002"/>
    <w:rsid w:val="00E72512"/>
    <w:rsid w:val="00E73D31"/>
    <w:rsid w:val="00E7476B"/>
    <w:rsid w:val="00E82D77"/>
    <w:rsid w:val="00E840AC"/>
    <w:rsid w:val="00E842D4"/>
    <w:rsid w:val="00E90CA0"/>
    <w:rsid w:val="00E91C14"/>
    <w:rsid w:val="00E91DB0"/>
    <w:rsid w:val="00E927D1"/>
    <w:rsid w:val="00E92E17"/>
    <w:rsid w:val="00E93096"/>
    <w:rsid w:val="00E94C42"/>
    <w:rsid w:val="00E95101"/>
    <w:rsid w:val="00E97946"/>
    <w:rsid w:val="00EA1C95"/>
    <w:rsid w:val="00EA1E27"/>
    <w:rsid w:val="00EA33D2"/>
    <w:rsid w:val="00EA6553"/>
    <w:rsid w:val="00EA6601"/>
    <w:rsid w:val="00EA7BB7"/>
    <w:rsid w:val="00EB0BE5"/>
    <w:rsid w:val="00EB427C"/>
    <w:rsid w:val="00EB58CF"/>
    <w:rsid w:val="00EB67B5"/>
    <w:rsid w:val="00EC07F8"/>
    <w:rsid w:val="00EC0E12"/>
    <w:rsid w:val="00EC293F"/>
    <w:rsid w:val="00EC2EAF"/>
    <w:rsid w:val="00EC60ED"/>
    <w:rsid w:val="00ED2EEB"/>
    <w:rsid w:val="00ED3258"/>
    <w:rsid w:val="00ED3B64"/>
    <w:rsid w:val="00ED3C2F"/>
    <w:rsid w:val="00ED3DF4"/>
    <w:rsid w:val="00EE200B"/>
    <w:rsid w:val="00EE2F90"/>
    <w:rsid w:val="00EE3866"/>
    <w:rsid w:val="00EE3BFF"/>
    <w:rsid w:val="00EE71FA"/>
    <w:rsid w:val="00EF1A56"/>
    <w:rsid w:val="00EF60AD"/>
    <w:rsid w:val="00EF6A34"/>
    <w:rsid w:val="00F00154"/>
    <w:rsid w:val="00F00745"/>
    <w:rsid w:val="00F0116C"/>
    <w:rsid w:val="00F03857"/>
    <w:rsid w:val="00F03FDD"/>
    <w:rsid w:val="00F0640A"/>
    <w:rsid w:val="00F07754"/>
    <w:rsid w:val="00F10375"/>
    <w:rsid w:val="00F107CE"/>
    <w:rsid w:val="00F10F57"/>
    <w:rsid w:val="00F11044"/>
    <w:rsid w:val="00F11F4E"/>
    <w:rsid w:val="00F128F7"/>
    <w:rsid w:val="00F12961"/>
    <w:rsid w:val="00F1554F"/>
    <w:rsid w:val="00F15869"/>
    <w:rsid w:val="00F173FB"/>
    <w:rsid w:val="00F27432"/>
    <w:rsid w:val="00F3144B"/>
    <w:rsid w:val="00F331BC"/>
    <w:rsid w:val="00F349A8"/>
    <w:rsid w:val="00F3762F"/>
    <w:rsid w:val="00F37F77"/>
    <w:rsid w:val="00F409DB"/>
    <w:rsid w:val="00F4159D"/>
    <w:rsid w:val="00F50205"/>
    <w:rsid w:val="00F5082C"/>
    <w:rsid w:val="00F519C6"/>
    <w:rsid w:val="00F52895"/>
    <w:rsid w:val="00F54466"/>
    <w:rsid w:val="00F54BB6"/>
    <w:rsid w:val="00F550AD"/>
    <w:rsid w:val="00F5635B"/>
    <w:rsid w:val="00F6078D"/>
    <w:rsid w:val="00F620D6"/>
    <w:rsid w:val="00F631C3"/>
    <w:rsid w:val="00F6334A"/>
    <w:rsid w:val="00F64C2B"/>
    <w:rsid w:val="00F71D6D"/>
    <w:rsid w:val="00F7286B"/>
    <w:rsid w:val="00F72B92"/>
    <w:rsid w:val="00F72CAE"/>
    <w:rsid w:val="00F730C4"/>
    <w:rsid w:val="00F73EF1"/>
    <w:rsid w:val="00F74E26"/>
    <w:rsid w:val="00F7610E"/>
    <w:rsid w:val="00F76FC7"/>
    <w:rsid w:val="00F83568"/>
    <w:rsid w:val="00F86A63"/>
    <w:rsid w:val="00F90C90"/>
    <w:rsid w:val="00F9133D"/>
    <w:rsid w:val="00F91C8E"/>
    <w:rsid w:val="00F93EAF"/>
    <w:rsid w:val="00F96523"/>
    <w:rsid w:val="00F96F6A"/>
    <w:rsid w:val="00FA20D1"/>
    <w:rsid w:val="00FA28B1"/>
    <w:rsid w:val="00FA327A"/>
    <w:rsid w:val="00FA32F2"/>
    <w:rsid w:val="00FA4313"/>
    <w:rsid w:val="00FA6851"/>
    <w:rsid w:val="00FA6BCB"/>
    <w:rsid w:val="00FA7435"/>
    <w:rsid w:val="00FA7B3B"/>
    <w:rsid w:val="00FB0697"/>
    <w:rsid w:val="00FB180A"/>
    <w:rsid w:val="00FB61C8"/>
    <w:rsid w:val="00FC0E40"/>
    <w:rsid w:val="00FC17E8"/>
    <w:rsid w:val="00FC38B4"/>
    <w:rsid w:val="00FC61CA"/>
    <w:rsid w:val="00FC6BAB"/>
    <w:rsid w:val="00FD25CA"/>
    <w:rsid w:val="00FD28EC"/>
    <w:rsid w:val="00FD3600"/>
    <w:rsid w:val="00FD37CC"/>
    <w:rsid w:val="00FD3B3B"/>
    <w:rsid w:val="00FD3B6B"/>
    <w:rsid w:val="00FD68FF"/>
    <w:rsid w:val="00FE1F7D"/>
    <w:rsid w:val="00FE3200"/>
    <w:rsid w:val="00FE5BE4"/>
    <w:rsid w:val="00FF083D"/>
    <w:rsid w:val="00FF5AA9"/>
    <w:rsid w:val="00FF61F2"/>
    <w:rsid w:val="00FF6FE5"/>
    <w:rsid w:val="00FF7287"/>
    <w:rsid w:val="00FF7298"/>
    <w:rsid w:val="00FF7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3F62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D25C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6A6C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A6CA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CC1E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517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172</TotalTime>
  <Pages>2</Pages>
  <Words>546</Words>
  <Characters>3116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 ЦВР</dc:creator>
  <cp:keywords/>
  <dc:description/>
  <cp:lastModifiedBy>Metod</cp:lastModifiedBy>
  <cp:revision>24</cp:revision>
  <cp:lastPrinted>2016-12-18T07:59:00Z</cp:lastPrinted>
  <dcterms:created xsi:type="dcterms:W3CDTF">2017-04-24T14:42:00Z</dcterms:created>
  <dcterms:modified xsi:type="dcterms:W3CDTF">2017-04-26T09:56:00Z</dcterms:modified>
</cp:coreProperties>
</file>